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84153447"/>
        <w:docPartObj>
          <w:docPartGallery w:val="Custom Cover Pages"/>
          <w:docPartUnique/>
        </w:docPartObj>
      </w:sdtPr>
      <w:sdtEndPr>
        <w:rPr>
          <w:color w:val="006AB2" w:themeColor="text2"/>
          <w:sz w:val="32"/>
          <w:szCs w:val="20"/>
        </w:rPr>
      </w:sdtEndPr>
      <w:sdtContent>
        <w:p w14:paraId="414EA750" w14:textId="6B995C8A" w:rsidR="005F4D00" w:rsidRPr="000457D8" w:rsidRDefault="00F66295" w:rsidP="005F4D00">
          <w:r>
            <w:rPr>
              <w:noProof/>
              <w:lang w:eastAsia="fr-FR"/>
            </w:rPr>
            <mc:AlternateContent>
              <mc:Choice Requires="wpg">
                <w:drawing>
                  <wp:anchor distT="0" distB="0" distL="114300" distR="114300" simplePos="0" relativeHeight="251658241" behindDoc="0" locked="0" layoutInCell="1" allowOverlap="1" wp14:anchorId="47A2EF3F" wp14:editId="0506A94B">
                    <wp:simplePos x="0" y="0"/>
                    <wp:positionH relativeFrom="page">
                      <wp:align>left</wp:align>
                    </wp:positionH>
                    <wp:positionV relativeFrom="paragraph">
                      <wp:posOffset>-895985</wp:posOffset>
                    </wp:positionV>
                    <wp:extent cx="7560310" cy="10672445"/>
                    <wp:effectExtent l="0" t="0" r="2540" b="0"/>
                    <wp:wrapNone/>
                    <wp:docPr id="9"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72445"/>
                              <a:chOff x="0" y="0"/>
                              <a:chExt cx="75602" cy="106725"/>
                            </a:xfrm>
                          </wpg:grpSpPr>
                          <wps:wsp>
                            <wps:cNvPr id="10" name="Rectangle 4"/>
                            <wps:cNvSpPr>
                              <a:spLocks noChangeArrowheads="1"/>
                            </wps:cNvSpPr>
                            <wps:spPr bwMode="auto">
                              <a:xfrm>
                                <a:off x="0" y="0"/>
                                <a:ext cx="75602" cy="106725"/>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1" name="Image 1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8688" y="16326"/>
                                <a:ext cx="21520" cy="74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age 1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467" y="9027"/>
                                <a:ext cx="10525" cy="9317"/>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7"/>
                            <wps:cNvSpPr>
                              <a:spLocks noChangeArrowheads="1"/>
                            </wps:cNvSpPr>
                            <wps:spPr bwMode="auto">
                              <a:xfrm>
                                <a:off x="4505" y="90846"/>
                                <a:ext cx="23138" cy="6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D253E3A" w14:textId="77777777" w:rsidR="005F4D00" w:rsidRPr="00DB1AAF" w:rsidRDefault="005F4D00" w:rsidP="005F4D00">
                                  <w:pPr>
                                    <w:spacing w:after="0"/>
                                    <w:rPr>
                                      <w:rFonts w:cs="Arial"/>
                                      <w:color w:val="575757"/>
                                      <w:sz w:val="16"/>
                                    </w:rPr>
                                  </w:pPr>
                                  <w:r w:rsidRPr="00DB1AAF">
                                    <w:rPr>
                                      <w:rFonts w:cs="Arial"/>
                                      <w:color w:val="575757"/>
                                      <w:sz w:val="16"/>
                                    </w:rPr>
                                    <w:t>Agence du Numérique en Santé</w:t>
                                  </w:r>
                                </w:p>
                                <w:p w14:paraId="78D11840" w14:textId="77777777" w:rsidR="005F4D00" w:rsidRPr="00DB1AAF" w:rsidRDefault="005F4D00" w:rsidP="005F4D00">
                                  <w:pPr>
                                    <w:spacing w:after="0"/>
                                    <w:rPr>
                                      <w:rFonts w:cs="Arial"/>
                                      <w:color w:val="575757"/>
                                      <w:sz w:val="16"/>
                                    </w:rPr>
                                  </w:pPr>
                                  <w:r w:rsidRPr="00DB1AAF">
                                    <w:rPr>
                                      <w:rFonts w:cs="Arial"/>
                                      <w:color w:val="575757"/>
                                      <w:sz w:val="16"/>
                                    </w:rPr>
                                    <w:t>9, rue Georges Pitard – 75015 Paris</w:t>
                                  </w:r>
                                </w:p>
                                <w:p w14:paraId="089C3FA5" w14:textId="77777777" w:rsidR="005F4D00" w:rsidRPr="00DB1AAF" w:rsidRDefault="005F4D00" w:rsidP="005F4D00">
                                  <w:pPr>
                                    <w:spacing w:after="0"/>
                                    <w:rPr>
                                      <w:rFonts w:cs="Arial"/>
                                      <w:color w:val="575757"/>
                                      <w:sz w:val="16"/>
                                    </w:rPr>
                                  </w:pPr>
                                  <w:r w:rsidRPr="00DB1AAF">
                                    <w:rPr>
                                      <w:rFonts w:cs="Arial"/>
                                      <w:color w:val="575757"/>
                                      <w:sz w:val="16"/>
                                    </w:rPr>
                                    <w:t>T. 01 58 45 32 50</w:t>
                                  </w:r>
                                </w:p>
                                <w:p w14:paraId="6D426219" w14:textId="77777777" w:rsidR="005F4D00" w:rsidRPr="00DB1AAF" w:rsidRDefault="005F4D00" w:rsidP="005F4D00">
                                  <w:pPr>
                                    <w:rPr>
                                      <w:rFonts w:cs="Arial"/>
                                      <w:color w:val="575757"/>
                                      <w:sz w:val="16"/>
                                    </w:rPr>
                                  </w:pPr>
                                  <w:r w:rsidRPr="00DB1AAF">
                                    <w:rPr>
                                      <w:rFonts w:cs="Arial"/>
                                      <w:color w:val="575757"/>
                                      <w:sz w:val="16"/>
                                    </w:rPr>
                                    <w:t>esante.gouv.fr</w:t>
                                  </w:r>
                                </w:p>
                                <w:p w14:paraId="26BA4C06" w14:textId="77777777" w:rsidR="005F4D00" w:rsidRDefault="005F4D00" w:rsidP="005F4D00">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group id="Groupe 1" style="position:absolute;margin-left:0;margin-top:-70.55pt;width:595.3pt;height:840.35pt;z-index:251658241;mso-position-horizontal:left;mso-position-horizontal-relative:page;mso-height-relative:margin" coordsize="75602,106725" o:spid="_x0000_s1026" w14:anchorId="47A2EF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">
                    <v:rect id="Rectangle 4" style="position:absolute;width:75602;height:106725;visibility:visible;mso-wrap-style:square;v-text-anchor:middle" o:spid="_x0000_s102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2" style="position:absolute;left:48688;top:16326;width:21520;height:742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">
                      <v:imagedata o:title="" r:id="rId14"/>
                    </v:shape>
                    <v:shape id="Image 13" style="position:absolute;left:5467;top:9027;width:10525;height:931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">
                      <v:imagedata o:title="" r:id="rId15"/>
                    </v:shape>
                    <v:rect id="Rectangle 7" style="position:absolute;left:4505;top:90846;width:23138;height:6917;visibility:visible;mso-wrap-style:square;v-text-anchor:middle" o:spid="_x0000_s1030"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v:textbox>
                        <w:txbxContent>
                          <w:p w:rsidRPr="00DB1AAF" w:rsidR="005F4D00" w:rsidP="005F4D00" w:rsidRDefault="005F4D00" w14:paraId="5D253E3A" w14:textId="77777777">
                            <w:pPr>
                              <w:spacing w:after="0"/>
                              <w:rPr>
                                <w:rFonts w:cs="Arial"/>
                                <w:color w:val="575757"/>
                                <w:sz w:val="16"/>
                              </w:rPr>
                            </w:pPr>
                            <w:r w:rsidRPr="00DB1AAF">
                              <w:rPr>
                                <w:rFonts w:cs="Arial"/>
                                <w:color w:val="575757"/>
                                <w:sz w:val="16"/>
                              </w:rPr>
                              <w:t>Agence du Numérique en Santé</w:t>
                            </w:r>
                          </w:p>
                          <w:p w:rsidRPr="00DB1AAF" w:rsidR="005F4D00" w:rsidP="005F4D00" w:rsidRDefault="005F4D00" w14:paraId="78D11840" w14:textId="77777777">
                            <w:pPr>
                              <w:spacing w:after="0"/>
                              <w:rPr>
                                <w:rFonts w:cs="Arial"/>
                                <w:color w:val="575757"/>
                                <w:sz w:val="16"/>
                              </w:rPr>
                            </w:pPr>
                            <w:r w:rsidRPr="00DB1AAF">
                              <w:rPr>
                                <w:rFonts w:cs="Arial"/>
                                <w:color w:val="575757"/>
                                <w:sz w:val="16"/>
                              </w:rPr>
                              <w:t>9, rue Georges Pitard – 75015 Paris</w:t>
                            </w:r>
                          </w:p>
                          <w:p w:rsidRPr="00DB1AAF" w:rsidR="005F4D00" w:rsidP="005F4D00" w:rsidRDefault="005F4D00" w14:paraId="089C3FA5" w14:textId="77777777">
                            <w:pPr>
                              <w:spacing w:after="0"/>
                              <w:rPr>
                                <w:rFonts w:cs="Arial"/>
                                <w:color w:val="575757"/>
                                <w:sz w:val="16"/>
                              </w:rPr>
                            </w:pPr>
                            <w:r w:rsidRPr="00DB1AAF">
                              <w:rPr>
                                <w:rFonts w:cs="Arial"/>
                                <w:color w:val="575757"/>
                                <w:sz w:val="16"/>
                              </w:rPr>
                              <w:t>T. 01 58 45 32 50</w:t>
                            </w:r>
                          </w:p>
                          <w:p w:rsidRPr="00DB1AAF" w:rsidR="005F4D00" w:rsidP="005F4D00" w:rsidRDefault="005F4D00" w14:paraId="6D426219" w14:textId="77777777">
                            <w:pPr>
                              <w:rPr>
                                <w:rFonts w:cs="Arial"/>
                                <w:color w:val="575757"/>
                                <w:sz w:val="16"/>
                              </w:rPr>
                            </w:pPr>
                            <w:r w:rsidRPr="00DB1AAF">
                              <w:rPr>
                                <w:rFonts w:cs="Arial"/>
                                <w:color w:val="575757"/>
                                <w:sz w:val="16"/>
                              </w:rPr>
                              <w:t>esante.gouv.fr</w:t>
                            </w:r>
                          </w:p>
                          <w:p w:rsidR="005F4D00" w:rsidP="005F4D00" w:rsidRDefault="005F4D00" w14:paraId="26BA4C06" w14:textId="77777777">
                            <w:pPr>
                              <w:jc w:val="center"/>
                            </w:pPr>
                          </w:p>
                        </w:txbxContent>
                      </v:textbox>
                    </v:rect>
                    <w10:wrap anchorx="page"/>
                  </v:group>
                </w:pict>
              </mc:Fallback>
            </mc:AlternateContent>
          </w:r>
        </w:p>
        <w:p w14:paraId="017584D4" w14:textId="77777777" w:rsidR="005F4D00" w:rsidRDefault="005F4D00" w:rsidP="005F4D00">
          <w:pPr>
            <w:rPr>
              <w:color w:val="006AB2" w:themeColor="text2"/>
              <w:sz w:val="32"/>
              <w:szCs w:val="20"/>
            </w:rPr>
          </w:pPr>
        </w:p>
        <w:p w14:paraId="1475678D" w14:textId="77777777" w:rsidR="005F4D00" w:rsidRDefault="005F4D00" w:rsidP="005F4D00">
          <w:pPr>
            <w:rPr>
              <w:color w:val="006AB2" w:themeColor="text2"/>
              <w:sz w:val="32"/>
              <w:szCs w:val="20"/>
            </w:rPr>
          </w:pPr>
        </w:p>
        <w:p w14:paraId="771237FB" w14:textId="77777777" w:rsidR="005F4D00" w:rsidRDefault="005F4D00" w:rsidP="005F4D00">
          <w:pPr>
            <w:rPr>
              <w:color w:val="006AB2" w:themeColor="text2"/>
              <w:sz w:val="32"/>
              <w:szCs w:val="20"/>
            </w:rPr>
          </w:pPr>
        </w:p>
        <w:p w14:paraId="10FA8086" w14:textId="77777777" w:rsidR="005F4D00" w:rsidRDefault="00000000" w:rsidP="005F4D00">
          <w:pPr>
            <w:rPr>
              <w:color w:val="006AB2" w:themeColor="text2"/>
              <w:sz w:val="32"/>
              <w:szCs w:val="20"/>
            </w:rPr>
          </w:pPr>
        </w:p>
      </w:sdtContent>
    </w:sdt>
    <w:p w14:paraId="752158F0" w14:textId="561DE7AB" w:rsidR="009C22AC" w:rsidRPr="00ED1AE6" w:rsidRDefault="00F66295" w:rsidP="00ED1AE6">
      <w:pPr>
        <w:rPr>
          <w:rFonts w:eastAsia="Times New Roman" w:cs="Arial"/>
          <w:b/>
          <w:szCs w:val="24"/>
          <w:u w:val="single"/>
          <w:lang w:eastAsia="fr-FR"/>
        </w:rPr>
        <w:sectPr w:rsidR="009C22AC" w:rsidRPr="00ED1AE6" w:rsidSect="00BA7F66">
          <w:headerReference w:type="even" r:id="rId16"/>
          <w:headerReference w:type="default" r:id="rId17"/>
          <w:footerReference w:type="even" r:id="rId18"/>
          <w:footerReference w:type="default" r:id="rId19"/>
          <w:headerReference w:type="first" r:id="rId20"/>
          <w:footerReference w:type="first" r:id="rId21"/>
          <w:pgSz w:w="11906" w:h="16838"/>
          <w:pgMar w:top="1440" w:right="1077" w:bottom="1077" w:left="1077" w:header="170" w:footer="57" w:gutter="0"/>
          <w:pgNumType w:start="0"/>
          <w:cols w:space="708"/>
          <w:titlePg/>
          <w:docGrid w:linePitch="360"/>
        </w:sectPr>
      </w:pPr>
      <w:r>
        <w:rPr>
          <w:noProof/>
          <w:lang w:eastAsia="fr-FR"/>
        </w:rPr>
        <mc:AlternateContent>
          <mc:Choice Requires="wps">
            <w:drawing>
              <wp:anchor distT="0" distB="0" distL="114300" distR="114300" simplePos="0" relativeHeight="251658242" behindDoc="0" locked="0" layoutInCell="1" allowOverlap="1" wp14:anchorId="50C10BF8" wp14:editId="4251C5CB">
                <wp:simplePos x="0" y="0"/>
                <wp:positionH relativeFrom="column">
                  <wp:posOffset>1270</wp:posOffset>
                </wp:positionH>
                <wp:positionV relativeFrom="margin">
                  <wp:align>center</wp:align>
                </wp:positionV>
                <wp:extent cx="4047490" cy="2639695"/>
                <wp:effectExtent l="10160" t="8255" r="9525" b="952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2639695"/>
                        </a:xfrm>
                        <a:prstGeom prst="rect">
                          <a:avLst/>
                        </a:prstGeom>
                        <a:noFill/>
                        <a:ln w="9525">
                          <a:solidFill>
                            <a:srgbClr val="575757"/>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Grilledutableau"/>
                              <w:tblOverlap w:val="never"/>
                              <w:tblW w:w="4740" w:type="pc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545"/>
                              <w:gridCol w:w="162"/>
                              <w:gridCol w:w="2053"/>
                              <w:gridCol w:w="509"/>
                              <w:gridCol w:w="1222"/>
                              <w:gridCol w:w="279"/>
                            </w:tblGrid>
                            <w:tr w:rsidR="005F4D00" w:rsidRPr="00795469" w14:paraId="458661EB" w14:textId="77777777" w:rsidTr="00E8359D">
                              <w:trPr>
                                <w:gridAfter w:val="1"/>
                                <w:wAfter w:w="242" w:type="pct"/>
                                <w:trHeight w:val="1417"/>
                              </w:trPr>
                              <w:tc>
                                <w:tcPr>
                                  <w:tcW w:w="4758" w:type="pct"/>
                                  <w:gridSpan w:val="5"/>
                                  <w:shd w:val="clear" w:color="auto" w:fill="auto"/>
                                </w:tcPr>
                                <w:p w14:paraId="1DDD1549" w14:textId="47981ABC" w:rsidR="005F4D00" w:rsidRPr="00374AE5" w:rsidRDefault="00EE6277" w:rsidP="00E56FBC">
                                  <w:pPr>
                                    <w:pStyle w:val="Pgarde-T1"/>
                                    <w:ind w:left="0"/>
                                    <w:suppressOverlap/>
                                    <w:rPr>
                                      <w:color w:val="006AB2"/>
                                    </w:rPr>
                                  </w:pPr>
                                  <w:r>
                                    <w:rPr>
                                      <w:color w:val="006AB2"/>
                                    </w:rPr>
                                    <w:t>Programme ROR</w:t>
                                  </w:r>
                                </w:p>
                              </w:tc>
                            </w:tr>
                            <w:tr w:rsidR="005F4D00" w:rsidRPr="00374AE5" w14:paraId="489DA5E2" w14:textId="77777777" w:rsidTr="00E8359D">
                              <w:trPr>
                                <w:gridAfter w:val="1"/>
                                <w:wAfter w:w="242" w:type="pct"/>
                                <w:trHeight w:val="1789"/>
                              </w:trPr>
                              <w:tc>
                                <w:tcPr>
                                  <w:tcW w:w="4758" w:type="pct"/>
                                  <w:gridSpan w:val="5"/>
                                  <w:shd w:val="clear" w:color="auto" w:fill="auto"/>
                                </w:tcPr>
                                <w:p w14:paraId="4F674A63" w14:textId="1D1D749B" w:rsidR="005F4D00" w:rsidRPr="00374AE5" w:rsidRDefault="007B79E5" w:rsidP="00EE6277">
                                  <w:pPr>
                                    <w:pStyle w:val="Pgarde-T3"/>
                                    <w:spacing w:before="0"/>
                                    <w:ind w:left="0"/>
                                    <w:suppressOverlap/>
                                    <w:rPr>
                                      <w:color w:val="575757"/>
                                    </w:rPr>
                                  </w:pPr>
                                  <w:r>
                                    <w:rPr>
                                      <w:color w:val="575757"/>
                                    </w:rPr>
                                    <w:t>Demande d’intégration au cercle de confiance ROR</w:t>
                                  </w:r>
                                </w:p>
                              </w:tc>
                            </w:tr>
                            <w:tr w:rsidR="00E8359D" w:rsidRPr="00374AE5" w14:paraId="0B6CCEC3" w14:textId="77777777" w:rsidTr="00E8359D">
                              <w:trPr>
                                <w:trHeight w:val="283"/>
                              </w:trPr>
                              <w:tc>
                                <w:tcPr>
                                  <w:tcW w:w="1339" w:type="pct"/>
                                  <w:shd w:val="clear" w:color="auto" w:fill="auto"/>
                                  <w:vAlign w:val="bottom"/>
                                </w:tcPr>
                                <w:p w14:paraId="62F1BAD9" w14:textId="24EF0249" w:rsidR="005F4D00" w:rsidRPr="00593F84" w:rsidRDefault="005F4D00" w:rsidP="00E56FBC">
                                  <w:pPr>
                                    <w:pStyle w:val="Pgarde-T4"/>
                                    <w:suppressOverlap/>
                                    <w:rPr>
                                      <w:color w:val="575757"/>
                                      <w:sz w:val="18"/>
                                    </w:rPr>
                                  </w:pPr>
                                  <w:r w:rsidRPr="00593F84">
                                    <w:rPr>
                                      <w:color w:val="575757"/>
                                      <w:sz w:val="18"/>
                                    </w:rPr>
                                    <w:t xml:space="preserve">Statut : </w:t>
                                  </w:r>
                                  <w:r w:rsidRPr="00593F84">
                                    <w:rPr>
                                      <w:color w:val="575757"/>
                                      <w:sz w:val="18"/>
                                    </w:rPr>
                                    <w:fldChar w:fldCharType="begin"/>
                                  </w:r>
                                  <w:r w:rsidRPr="00593F84">
                                    <w:rPr>
                                      <w:color w:val="575757"/>
                                      <w:sz w:val="18"/>
                                    </w:rPr>
                                    <w:instrText xml:space="preserve"> DOCPROPERTY  _Statut  \* MERGEFORMAT </w:instrText>
                                  </w:r>
                                  <w:r w:rsidRPr="00593F84">
                                    <w:rPr>
                                      <w:color w:val="575757"/>
                                      <w:sz w:val="18"/>
                                    </w:rPr>
                                    <w:fldChar w:fldCharType="separate"/>
                                  </w:r>
                                  <w:r w:rsidR="003374BC">
                                    <w:rPr>
                                      <w:color w:val="575757"/>
                                      <w:sz w:val="18"/>
                                    </w:rPr>
                                    <w:t>Validé</w:t>
                                  </w:r>
                                  <w:r w:rsidRPr="00593F84">
                                    <w:rPr>
                                      <w:color w:val="575757"/>
                                      <w:sz w:val="18"/>
                                    </w:rPr>
                                    <w:fldChar w:fldCharType="end"/>
                                  </w:r>
                                </w:p>
                              </w:tc>
                              <w:tc>
                                <w:tcPr>
                                  <w:tcW w:w="140" w:type="pct"/>
                                  <w:vAlign w:val="bottom"/>
                                </w:tcPr>
                                <w:p w14:paraId="6E99F850" w14:textId="77777777" w:rsidR="005F4D00" w:rsidRPr="00593F84" w:rsidRDefault="005F4D00" w:rsidP="00E56FBC">
                                  <w:pPr>
                                    <w:pStyle w:val="Pgarde-T4"/>
                                    <w:suppressOverlap/>
                                    <w:jc w:val="center"/>
                                    <w:rPr>
                                      <w:color w:val="575757"/>
                                      <w:sz w:val="18"/>
                                    </w:rPr>
                                  </w:pPr>
                                  <w:r w:rsidRPr="00593F84">
                                    <w:rPr>
                                      <w:color w:val="575757"/>
                                      <w:sz w:val="18"/>
                                    </w:rPr>
                                    <w:t>|</w:t>
                                  </w:r>
                                </w:p>
                              </w:tc>
                              <w:tc>
                                <w:tcPr>
                                  <w:tcW w:w="1779" w:type="pct"/>
                                  <w:vAlign w:val="bottom"/>
                                </w:tcPr>
                                <w:p w14:paraId="23D7FAF8" w14:textId="6737B024" w:rsidR="005F4D00" w:rsidRPr="00593F84" w:rsidRDefault="005F4D00" w:rsidP="00E56FBC">
                                  <w:pPr>
                                    <w:pStyle w:val="Pgarde-T4"/>
                                    <w:suppressOverlap/>
                                    <w:jc w:val="center"/>
                                    <w:rPr>
                                      <w:color w:val="575757"/>
                                      <w:sz w:val="18"/>
                                    </w:rPr>
                                  </w:pPr>
                                  <w:r w:rsidRPr="00593F84">
                                    <w:rPr>
                                      <w:color w:val="575757"/>
                                      <w:sz w:val="18"/>
                                    </w:rPr>
                                    <w:t xml:space="preserve">Classification : </w:t>
                                  </w:r>
                                  <w:r w:rsidRPr="00593F84">
                                    <w:rPr>
                                      <w:color w:val="575757"/>
                                      <w:sz w:val="18"/>
                                    </w:rPr>
                                    <w:fldChar w:fldCharType="begin"/>
                                  </w:r>
                                  <w:r w:rsidRPr="00593F84">
                                    <w:rPr>
                                      <w:color w:val="575757"/>
                                      <w:sz w:val="18"/>
                                    </w:rPr>
                                    <w:instrText xml:space="preserve"> DOCPROPERTY  _Classification  \* MERGEFORMAT </w:instrText>
                                  </w:r>
                                  <w:r w:rsidRPr="00593F84">
                                    <w:rPr>
                                      <w:color w:val="575757"/>
                                      <w:sz w:val="18"/>
                                    </w:rPr>
                                    <w:fldChar w:fldCharType="separate"/>
                                  </w:r>
                                  <w:r w:rsidR="003374BC">
                                    <w:rPr>
                                      <w:color w:val="575757"/>
                                      <w:sz w:val="18"/>
                                    </w:rPr>
                                    <w:t>Publique</w:t>
                                  </w:r>
                                  <w:r w:rsidRPr="00593F84">
                                    <w:rPr>
                                      <w:color w:val="575757"/>
                                      <w:sz w:val="18"/>
                                    </w:rPr>
                                    <w:fldChar w:fldCharType="end"/>
                                  </w:r>
                                </w:p>
                              </w:tc>
                              <w:tc>
                                <w:tcPr>
                                  <w:tcW w:w="441" w:type="pct"/>
                                  <w:vAlign w:val="bottom"/>
                                </w:tcPr>
                                <w:p w14:paraId="2FC3B0C5" w14:textId="77777777" w:rsidR="005F4D00" w:rsidRPr="00593F84" w:rsidRDefault="005F4D00" w:rsidP="00E56FBC">
                                  <w:pPr>
                                    <w:pStyle w:val="Pgarde-T4"/>
                                    <w:suppressOverlap/>
                                    <w:jc w:val="center"/>
                                    <w:rPr>
                                      <w:color w:val="575757"/>
                                      <w:sz w:val="18"/>
                                    </w:rPr>
                                  </w:pPr>
                                  <w:r w:rsidRPr="00593F84">
                                    <w:rPr>
                                      <w:color w:val="575757"/>
                                      <w:sz w:val="18"/>
                                    </w:rPr>
                                    <w:t>|</w:t>
                                  </w:r>
                                </w:p>
                              </w:tc>
                              <w:tc>
                                <w:tcPr>
                                  <w:tcW w:w="1302" w:type="pct"/>
                                  <w:gridSpan w:val="2"/>
                                  <w:vAlign w:val="bottom"/>
                                </w:tcPr>
                                <w:p w14:paraId="016143A5" w14:textId="3338F87D" w:rsidR="005F4D00" w:rsidRPr="00593F84" w:rsidRDefault="005F4D00" w:rsidP="00E8359D">
                                  <w:pPr>
                                    <w:pStyle w:val="Pgarde-T4"/>
                                    <w:suppressOverlap/>
                                    <w:jc w:val="right"/>
                                    <w:rPr>
                                      <w:color w:val="575757"/>
                                      <w:sz w:val="18"/>
                                    </w:rPr>
                                  </w:pPr>
                                  <w:r w:rsidRPr="00593F84">
                                    <w:rPr>
                                      <w:color w:val="575757"/>
                                      <w:sz w:val="18"/>
                                    </w:rPr>
                                    <w:t>Version :</w:t>
                                  </w:r>
                                  <w:r w:rsidR="00E313E3">
                                    <w:rPr>
                                      <w:color w:val="575757"/>
                                      <w:sz w:val="18"/>
                                    </w:rPr>
                                    <w:t xml:space="preserve"> </w:t>
                                  </w:r>
                                  <w:r w:rsidR="00E8359D">
                                    <w:rPr>
                                      <w:color w:val="575757"/>
                                      <w:sz w:val="18"/>
                                    </w:rPr>
                                    <w:t xml:space="preserve"> </w:t>
                                  </w:r>
                                  <w:r w:rsidRPr="00593F84">
                                    <w:rPr>
                                      <w:color w:val="575757"/>
                                      <w:sz w:val="18"/>
                                    </w:rPr>
                                    <w:t xml:space="preserve"> </w:t>
                                  </w:r>
                                  <w:r w:rsidR="00EF1CD1">
                                    <w:rPr>
                                      <w:color w:val="575757"/>
                                      <w:sz w:val="18"/>
                                    </w:rPr>
                                    <w:t>0.1</w:t>
                                  </w:r>
                                </w:p>
                              </w:tc>
                            </w:tr>
                          </w:tbl>
                          <w:p w14:paraId="6844BCB2" w14:textId="77777777" w:rsidR="005F4D00" w:rsidRDefault="00E8359D" w:rsidP="005F4D00">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10BF8" id="_x0000_t202" coordsize="21600,21600" o:spt="202" path="m,l,21600r21600,l21600,xe">
                <v:stroke joinstyle="miter"/>
                <v:path gradientshapeok="t" o:connecttype="rect"/>
              </v:shapetype>
              <v:shape id="Zone de texte 2" o:spid="_x0000_s1031" type="#_x0000_t202" style="position:absolute;margin-left:.1pt;margin-top:0;width:318.7pt;height:207.85pt;z-index:25165824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" filled="f" strokecolor="#575757">
                <v:textbox>
                  <w:txbxContent>
                    <w:tbl>
                      <w:tblPr>
                        <w:tblStyle w:val="Grilledutableau"/>
                        <w:tblOverlap w:val="never"/>
                        <w:tblW w:w="4740" w:type="pc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545"/>
                        <w:gridCol w:w="162"/>
                        <w:gridCol w:w="2053"/>
                        <w:gridCol w:w="509"/>
                        <w:gridCol w:w="1222"/>
                        <w:gridCol w:w="279"/>
                      </w:tblGrid>
                      <w:tr w:rsidR="005F4D00" w:rsidRPr="00795469" w14:paraId="458661EB" w14:textId="77777777" w:rsidTr="00E8359D">
                        <w:trPr>
                          <w:gridAfter w:val="1"/>
                          <w:wAfter w:w="242" w:type="pct"/>
                          <w:trHeight w:val="1417"/>
                        </w:trPr>
                        <w:tc>
                          <w:tcPr>
                            <w:tcW w:w="4758" w:type="pct"/>
                            <w:gridSpan w:val="5"/>
                            <w:shd w:val="clear" w:color="auto" w:fill="auto"/>
                          </w:tcPr>
                          <w:p w14:paraId="1DDD1549" w14:textId="47981ABC" w:rsidR="005F4D00" w:rsidRPr="00374AE5" w:rsidRDefault="00EE6277" w:rsidP="00E56FBC">
                            <w:pPr>
                              <w:pStyle w:val="Pgarde-T1"/>
                              <w:ind w:left="0"/>
                              <w:suppressOverlap/>
                              <w:rPr>
                                <w:color w:val="006AB2"/>
                              </w:rPr>
                            </w:pPr>
                            <w:r>
                              <w:rPr>
                                <w:color w:val="006AB2"/>
                              </w:rPr>
                              <w:t>Programme ROR</w:t>
                            </w:r>
                          </w:p>
                        </w:tc>
                      </w:tr>
                      <w:tr w:rsidR="005F4D00" w:rsidRPr="00374AE5" w14:paraId="489DA5E2" w14:textId="77777777" w:rsidTr="00E8359D">
                        <w:trPr>
                          <w:gridAfter w:val="1"/>
                          <w:wAfter w:w="242" w:type="pct"/>
                          <w:trHeight w:val="1789"/>
                        </w:trPr>
                        <w:tc>
                          <w:tcPr>
                            <w:tcW w:w="4758" w:type="pct"/>
                            <w:gridSpan w:val="5"/>
                            <w:shd w:val="clear" w:color="auto" w:fill="auto"/>
                          </w:tcPr>
                          <w:p w14:paraId="4F674A63" w14:textId="1D1D749B" w:rsidR="005F4D00" w:rsidRPr="00374AE5" w:rsidRDefault="007B79E5" w:rsidP="00EE6277">
                            <w:pPr>
                              <w:pStyle w:val="Pgarde-T3"/>
                              <w:spacing w:before="0"/>
                              <w:ind w:left="0"/>
                              <w:suppressOverlap/>
                              <w:rPr>
                                <w:color w:val="575757"/>
                              </w:rPr>
                            </w:pPr>
                            <w:r>
                              <w:rPr>
                                <w:color w:val="575757"/>
                              </w:rPr>
                              <w:t>Demande d’intégration au cercle de confiance ROR</w:t>
                            </w:r>
                          </w:p>
                        </w:tc>
                      </w:tr>
                      <w:tr w:rsidR="00E8359D" w:rsidRPr="00374AE5" w14:paraId="0B6CCEC3" w14:textId="77777777" w:rsidTr="00E8359D">
                        <w:trPr>
                          <w:trHeight w:val="283"/>
                        </w:trPr>
                        <w:tc>
                          <w:tcPr>
                            <w:tcW w:w="1339" w:type="pct"/>
                            <w:shd w:val="clear" w:color="auto" w:fill="auto"/>
                            <w:vAlign w:val="bottom"/>
                          </w:tcPr>
                          <w:p w14:paraId="62F1BAD9" w14:textId="24EF0249" w:rsidR="005F4D00" w:rsidRPr="00593F84" w:rsidRDefault="005F4D00" w:rsidP="00E56FBC">
                            <w:pPr>
                              <w:pStyle w:val="Pgarde-T4"/>
                              <w:suppressOverlap/>
                              <w:rPr>
                                <w:color w:val="575757"/>
                                <w:sz w:val="18"/>
                              </w:rPr>
                            </w:pPr>
                            <w:r w:rsidRPr="00593F84">
                              <w:rPr>
                                <w:color w:val="575757"/>
                                <w:sz w:val="18"/>
                              </w:rPr>
                              <w:t xml:space="preserve">Statut : </w:t>
                            </w:r>
                            <w:r w:rsidRPr="00593F84">
                              <w:rPr>
                                <w:color w:val="575757"/>
                                <w:sz w:val="18"/>
                              </w:rPr>
                              <w:fldChar w:fldCharType="begin"/>
                            </w:r>
                            <w:r w:rsidRPr="00593F84">
                              <w:rPr>
                                <w:color w:val="575757"/>
                                <w:sz w:val="18"/>
                              </w:rPr>
                              <w:instrText xml:space="preserve"> DOCPROPERTY  _Statut  \* MERGEFORMAT </w:instrText>
                            </w:r>
                            <w:r w:rsidRPr="00593F84">
                              <w:rPr>
                                <w:color w:val="575757"/>
                                <w:sz w:val="18"/>
                              </w:rPr>
                              <w:fldChar w:fldCharType="separate"/>
                            </w:r>
                            <w:r w:rsidR="003374BC">
                              <w:rPr>
                                <w:color w:val="575757"/>
                                <w:sz w:val="18"/>
                              </w:rPr>
                              <w:t>Validé</w:t>
                            </w:r>
                            <w:r w:rsidRPr="00593F84">
                              <w:rPr>
                                <w:color w:val="575757"/>
                                <w:sz w:val="18"/>
                              </w:rPr>
                              <w:fldChar w:fldCharType="end"/>
                            </w:r>
                          </w:p>
                        </w:tc>
                        <w:tc>
                          <w:tcPr>
                            <w:tcW w:w="140" w:type="pct"/>
                            <w:vAlign w:val="bottom"/>
                          </w:tcPr>
                          <w:p w14:paraId="6E99F850" w14:textId="77777777" w:rsidR="005F4D00" w:rsidRPr="00593F84" w:rsidRDefault="005F4D00" w:rsidP="00E56FBC">
                            <w:pPr>
                              <w:pStyle w:val="Pgarde-T4"/>
                              <w:suppressOverlap/>
                              <w:jc w:val="center"/>
                              <w:rPr>
                                <w:color w:val="575757"/>
                                <w:sz w:val="18"/>
                              </w:rPr>
                            </w:pPr>
                            <w:r w:rsidRPr="00593F84">
                              <w:rPr>
                                <w:color w:val="575757"/>
                                <w:sz w:val="18"/>
                              </w:rPr>
                              <w:t>|</w:t>
                            </w:r>
                          </w:p>
                        </w:tc>
                        <w:tc>
                          <w:tcPr>
                            <w:tcW w:w="1779" w:type="pct"/>
                            <w:vAlign w:val="bottom"/>
                          </w:tcPr>
                          <w:p w14:paraId="23D7FAF8" w14:textId="6737B024" w:rsidR="005F4D00" w:rsidRPr="00593F84" w:rsidRDefault="005F4D00" w:rsidP="00E56FBC">
                            <w:pPr>
                              <w:pStyle w:val="Pgarde-T4"/>
                              <w:suppressOverlap/>
                              <w:jc w:val="center"/>
                              <w:rPr>
                                <w:color w:val="575757"/>
                                <w:sz w:val="18"/>
                              </w:rPr>
                            </w:pPr>
                            <w:r w:rsidRPr="00593F84">
                              <w:rPr>
                                <w:color w:val="575757"/>
                                <w:sz w:val="18"/>
                              </w:rPr>
                              <w:t xml:space="preserve">Classification : </w:t>
                            </w:r>
                            <w:r w:rsidRPr="00593F84">
                              <w:rPr>
                                <w:color w:val="575757"/>
                                <w:sz w:val="18"/>
                              </w:rPr>
                              <w:fldChar w:fldCharType="begin"/>
                            </w:r>
                            <w:r w:rsidRPr="00593F84">
                              <w:rPr>
                                <w:color w:val="575757"/>
                                <w:sz w:val="18"/>
                              </w:rPr>
                              <w:instrText xml:space="preserve"> DOCPROPERTY  _Classification  \* MERGEFORMAT </w:instrText>
                            </w:r>
                            <w:r w:rsidRPr="00593F84">
                              <w:rPr>
                                <w:color w:val="575757"/>
                                <w:sz w:val="18"/>
                              </w:rPr>
                              <w:fldChar w:fldCharType="separate"/>
                            </w:r>
                            <w:r w:rsidR="003374BC">
                              <w:rPr>
                                <w:color w:val="575757"/>
                                <w:sz w:val="18"/>
                              </w:rPr>
                              <w:t>Publique</w:t>
                            </w:r>
                            <w:r w:rsidRPr="00593F84">
                              <w:rPr>
                                <w:color w:val="575757"/>
                                <w:sz w:val="18"/>
                              </w:rPr>
                              <w:fldChar w:fldCharType="end"/>
                            </w:r>
                          </w:p>
                        </w:tc>
                        <w:tc>
                          <w:tcPr>
                            <w:tcW w:w="441" w:type="pct"/>
                            <w:vAlign w:val="bottom"/>
                          </w:tcPr>
                          <w:p w14:paraId="2FC3B0C5" w14:textId="77777777" w:rsidR="005F4D00" w:rsidRPr="00593F84" w:rsidRDefault="005F4D00" w:rsidP="00E56FBC">
                            <w:pPr>
                              <w:pStyle w:val="Pgarde-T4"/>
                              <w:suppressOverlap/>
                              <w:jc w:val="center"/>
                              <w:rPr>
                                <w:color w:val="575757"/>
                                <w:sz w:val="18"/>
                              </w:rPr>
                            </w:pPr>
                            <w:r w:rsidRPr="00593F84">
                              <w:rPr>
                                <w:color w:val="575757"/>
                                <w:sz w:val="18"/>
                              </w:rPr>
                              <w:t>|</w:t>
                            </w:r>
                          </w:p>
                        </w:tc>
                        <w:tc>
                          <w:tcPr>
                            <w:tcW w:w="1302" w:type="pct"/>
                            <w:gridSpan w:val="2"/>
                            <w:vAlign w:val="bottom"/>
                          </w:tcPr>
                          <w:p w14:paraId="016143A5" w14:textId="3338F87D" w:rsidR="005F4D00" w:rsidRPr="00593F84" w:rsidRDefault="005F4D00" w:rsidP="00E8359D">
                            <w:pPr>
                              <w:pStyle w:val="Pgarde-T4"/>
                              <w:suppressOverlap/>
                              <w:jc w:val="right"/>
                              <w:rPr>
                                <w:color w:val="575757"/>
                                <w:sz w:val="18"/>
                              </w:rPr>
                            </w:pPr>
                            <w:r w:rsidRPr="00593F84">
                              <w:rPr>
                                <w:color w:val="575757"/>
                                <w:sz w:val="18"/>
                              </w:rPr>
                              <w:t>Version :</w:t>
                            </w:r>
                            <w:r w:rsidR="00E313E3">
                              <w:rPr>
                                <w:color w:val="575757"/>
                                <w:sz w:val="18"/>
                              </w:rPr>
                              <w:t xml:space="preserve"> </w:t>
                            </w:r>
                            <w:r w:rsidR="00E8359D">
                              <w:rPr>
                                <w:color w:val="575757"/>
                                <w:sz w:val="18"/>
                              </w:rPr>
                              <w:t xml:space="preserve"> </w:t>
                            </w:r>
                            <w:r w:rsidRPr="00593F84">
                              <w:rPr>
                                <w:color w:val="575757"/>
                                <w:sz w:val="18"/>
                              </w:rPr>
                              <w:t xml:space="preserve"> </w:t>
                            </w:r>
                            <w:r w:rsidR="00EF1CD1">
                              <w:rPr>
                                <w:color w:val="575757"/>
                                <w:sz w:val="18"/>
                              </w:rPr>
                              <w:t>0.1</w:t>
                            </w:r>
                          </w:p>
                        </w:tc>
                      </w:tr>
                    </w:tbl>
                    <w:p w14:paraId="6844BCB2" w14:textId="77777777" w:rsidR="005F4D00" w:rsidRDefault="00E8359D" w:rsidP="005F4D00">
                      <w:r>
                        <w:t xml:space="preserve"> </w:t>
                      </w:r>
                    </w:p>
                  </w:txbxContent>
                </v:textbox>
                <w10:wrap anchory="margin"/>
              </v:shape>
            </w:pict>
          </mc:Fallback>
        </mc:AlternateContent>
      </w:r>
      <w:r w:rsidR="005F4D00">
        <w:rPr>
          <w:rFonts w:cs="Arial"/>
        </w:rPr>
        <w:br w:type="page"/>
      </w:r>
      <w:r>
        <w:rPr>
          <w:noProof/>
          <w:lang w:eastAsia="fr-FR"/>
        </w:rPr>
        <mc:AlternateContent>
          <mc:Choice Requires="wps">
            <w:drawing>
              <wp:anchor distT="0" distB="0" distL="114300" distR="114300" simplePos="0" relativeHeight="251658240" behindDoc="0" locked="0" layoutInCell="1" allowOverlap="1" wp14:anchorId="18F4F8E5" wp14:editId="7CF4220F">
                <wp:simplePos x="0" y="0"/>
                <wp:positionH relativeFrom="column">
                  <wp:posOffset>0</wp:posOffset>
                </wp:positionH>
                <wp:positionV relativeFrom="paragraph">
                  <wp:posOffset>3810</wp:posOffset>
                </wp:positionV>
                <wp:extent cx="7559675" cy="10672445"/>
                <wp:effectExtent l="0" t="3175" r="0" b="190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72445"/>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CE21DC" w14:textId="77777777" w:rsidR="00E8359D" w:rsidRDefault="00E8359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3" style="position:absolute;margin-left:0;margin-top:.3pt;width:595.25pt;height:84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32" fillcolor="white [3212]" stroked="f" strokeweight="1pt" w14:anchorId="18F4F8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">
                <v:textbox>
                  <w:txbxContent>
                    <w:p w:rsidR="00E8359D" w:rsidRDefault="00E8359D" w14:paraId="39CE21DC" w14:textId="77777777"/>
                  </w:txbxContent>
                </v:textbox>
              </v:rect>
            </w:pict>
          </mc:Fallback>
        </mc:AlternateContent>
      </w:r>
    </w:p>
    <w:p w14:paraId="78B51AF1" w14:textId="1848929B" w:rsidR="00136187" w:rsidRPr="00136187" w:rsidRDefault="00136187" w:rsidP="00136187">
      <w:pPr>
        <w:ind w:left="357" w:hanging="357"/>
        <w:jc w:val="both"/>
        <w:rPr>
          <w:rFonts w:cstheme="minorHAnsi"/>
          <w:b/>
          <w:bCs/>
          <w:color w:val="0070C0"/>
          <w:sz w:val="36"/>
          <w:szCs w:val="36"/>
        </w:rPr>
      </w:pPr>
      <w:bookmarkStart w:id="0" w:name="_2b005338-30e5-4c97-8a0c-6a4f721bf22b"/>
      <w:bookmarkEnd w:id="0"/>
      <w:r w:rsidRPr="00136187">
        <w:rPr>
          <w:rFonts w:cstheme="minorHAnsi"/>
          <w:b/>
          <w:bCs/>
          <w:color w:val="0070C0"/>
          <w:sz w:val="36"/>
          <w:szCs w:val="36"/>
        </w:rPr>
        <w:lastRenderedPageBreak/>
        <w:t>Demande d’intégration au cercle de confiance</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136187" w14:paraId="6C926064" w14:textId="77777777" w:rsidTr="00D428A3">
        <w:trPr>
          <w:trHeight w:val="483"/>
        </w:trPr>
        <w:tc>
          <w:tcPr>
            <w:tcW w:w="9747" w:type="dxa"/>
            <w:shd w:val="clear" w:color="auto" w:fill="D20050"/>
            <w:vAlign w:val="center"/>
          </w:tcPr>
          <w:p w14:paraId="01C7E46A" w14:textId="11D00F31" w:rsidR="003E2C7C" w:rsidRPr="00D428A3" w:rsidRDefault="00136187" w:rsidP="00EF1CD1">
            <w:pPr>
              <w:pStyle w:val="Paragraphedeliste"/>
              <w:numPr>
                <w:ilvl w:val="0"/>
                <w:numId w:val="7"/>
              </w:numPr>
              <w:spacing w:after="0"/>
              <w:ind w:left="357" w:hanging="357"/>
              <w:jc w:val="both"/>
              <w:rPr>
                <w:rFonts w:cstheme="minorHAnsi"/>
                <w:b/>
                <w:bCs/>
                <w:color w:val="FFFFFF" w:themeColor="background1"/>
                <w:sz w:val="24"/>
                <w:szCs w:val="24"/>
              </w:rPr>
            </w:pPr>
            <w:bookmarkStart w:id="1" w:name="_Hlk176372503"/>
            <w:r w:rsidRPr="00D428A3">
              <w:rPr>
                <w:rFonts w:cstheme="minorHAnsi"/>
                <w:b/>
                <w:bCs/>
                <w:color w:val="FFFFFF" w:themeColor="background1"/>
                <w:sz w:val="24"/>
                <w:szCs w:val="24"/>
              </w:rPr>
              <w:t>Objet du formulaire</w:t>
            </w:r>
          </w:p>
        </w:tc>
      </w:tr>
      <w:tr w:rsidR="00136187" w14:paraId="08D7F4CF" w14:textId="77777777" w:rsidTr="00A01ED9">
        <w:tc>
          <w:tcPr>
            <w:tcW w:w="9747" w:type="dxa"/>
            <w:shd w:val="clear" w:color="auto" w:fill="FFE7F0"/>
          </w:tcPr>
          <w:p w14:paraId="4688CAC6" w14:textId="147905F3" w:rsidR="00136187" w:rsidRDefault="00F72FA5" w:rsidP="00136187">
            <w:pPr>
              <w:jc w:val="both"/>
            </w:pPr>
            <w:r w:rsidRPr="105EE639">
              <w:t xml:space="preserve">Ce formulaire est destiné au représentant légal d’un éditeur de logiciel qui souhaite </w:t>
            </w:r>
            <w:r w:rsidR="004B0E84" w:rsidRPr="105EE639">
              <w:t xml:space="preserve">fournir </w:t>
            </w:r>
            <w:r w:rsidR="009C0FAC" w:rsidRPr="105EE639">
              <w:t xml:space="preserve">au ROR national </w:t>
            </w:r>
            <w:r w:rsidR="004B0E84" w:rsidRPr="105EE639">
              <w:t xml:space="preserve">des informations de </w:t>
            </w:r>
            <w:r w:rsidR="00A22504">
              <w:t xml:space="preserve">capacitaire et de </w:t>
            </w:r>
            <w:r w:rsidR="004B0E84" w:rsidRPr="105EE639">
              <w:t xml:space="preserve">disponibilité </w:t>
            </w:r>
            <w:r w:rsidR="009C0FAC" w:rsidRPr="105EE639">
              <w:t>des</w:t>
            </w:r>
            <w:r w:rsidR="004B0E84" w:rsidRPr="105EE639">
              <w:t xml:space="preserve"> lits</w:t>
            </w:r>
            <w:r w:rsidR="00F90E41" w:rsidRPr="105EE639">
              <w:t xml:space="preserve"> et places</w:t>
            </w:r>
            <w:r w:rsidR="004B0E84" w:rsidRPr="105EE639">
              <w:t xml:space="preserve"> </w:t>
            </w:r>
            <w:r w:rsidR="009C0FAC" w:rsidRPr="105EE639">
              <w:t>en établissements</w:t>
            </w:r>
          </w:p>
        </w:tc>
      </w:tr>
      <w:bookmarkEnd w:id="1"/>
    </w:tbl>
    <w:p w14:paraId="3A0FF118" w14:textId="2F8CE57C" w:rsidR="00EE6277" w:rsidRPr="00A01ED9" w:rsidRDefault="00EE6277" w:rsidP="00E5560C">
      <w:pPr>
        <w:spacing w:after="0"/>
        <w:jc w:val="both"/>
        <w:rPr>
          <w:rFonts w:cstheme="minorHAnsi"/>
        </w:rPr>
      </w:pPr>
    </w:p>
    <w:tbl>
      <w:tblPr>
        <w:tblStyle w:val="Grilledutableau"/>
        <w:tblW w:w="9781" w:type="dxa"/>
        <w:tblInd w:w="-15" w:type="dxa"/>
        <w:tblLook w:val="04A0" w:firstRow="1" w:lastRow="0" w:firstColumn="1" w:lastColumn="0" w:noHBand="0" w:noVBand="1"/>
      </w:tblPr>
      <w:tblGrid>
        <w:gridCol w:w="1726"/>
        <w:gridCol w:w="284"/>
        <w:gridCol w:w="1541"/>
        <w:gridCol w:w="298"/>
        <w:gridCol w:w="253"/>
        <w:gridCol w:w="455"/>
        <w:gridCol w:w="648"/>
        <w:gridCol w:w="550"/>
        <w:gridCol w:w="217"/>
        <w:gridCol w:w="18"/>
        <w:gridCol w:w="546"/>
        <w:gridCol w:w="851"/>
        <w:gridCol w:w="22"/>
        <w:gridCol w:w="235"/>
        <w:gridCol w:w="867"/>
        <w:gridCol w:w="551"/>
        <w:gridCol w:w="719"/>
      </w:tblGrid>
      <w:tr w:rsidR="00A01ED9" w14:paraId="2991B397" w14:textId="77777777" w:rsidTr="00FF2313">
        <w:trPr>
          <w:trHeight w:val="460"/>
        </w:trPr>
        <w:tc>
          <w:tcPr>
            <w:tcW w:w="9781" w:type="dxa"/>
            <w:gridSpan w:val="17"/>
            <w:tcBorders>
              <w:top w:val="single" w:sz="12" w:space="0" w:color="006AB2" w:themeColor="text2"/>
              <w:left w:val="single" w:sz="12" w:space="0" w:color="006AB2" w:themeColor="text2"/>
              <w:bottom w:val="single" w:sz="4" w:space="0" w:color="FFFFFF" w:themeColor="background1"/>
              <w:right w:val="single" w:sz="12" w:space="0" w:color="006AB2" w:themeColor="text2"/>
            </w:tcBorders>
            <w:shd w:val="clear" w:color="auto" w:fill="0070C0"/>
          </w:tcPr>
          <w:p w14:paraId="1F98AD45" w14:textId="77777777" w:rsidR="00D428A3" w:rsidRDefault="004061F0" w:rsidP="00EF1CD1">
            <w:pPr>
              <w:pStyle w:val="Paragraphedeliste"/>
              <w:numPr>
                <w:ilvl w:val="0"/>
                <w:numId w:val="7"/>
              </w:numPr>
              <w:spacing w:after="0"/>
              <w:ind w:left="357" w:hanging="357"/>
              <w:jc w:val="both"/>
              <w:rPr>
                <w:rFonts w:cstheme="minorHAnsi"/>
                <w:b/>
                <w:bCs/>
                <w:color w:val="FFFFFF" w:themeColor="background1"/>
                <w:sz w:val="24"/>
                <w:szCs w:val="24"/>
              </w:rPr>
            </w:pPr>
            <w:r w:rsidRPr="00D428A3">
              <w:rPr>
                <w:rFonts w:cstheme="minorHAnsi"/>
                <w:b/>
                <w:bCs/>
                <w:color w:val="FFFFFF" w:themeColor="background1"/>
                <w:sz w:val="24"/>
                <w:szCs w:val="24"/>
              </w:rPr>
              <w:t>Identification de l'éditeur</w:t>
            </w:r>
          </w:p>
          <w:p w14:paraId="739EAE4D" w14:textId="5EBD4F51" w:rsidR="00A01ED9" w:rsidRPr="00D428A3" w:rsidRDefault="004061F0" w:rsidP="00D428A3">
            <w:pPr>
              <w:jc w:val="both"/>
              <w:rPr>
                <w:rFonts w:cstheme="minorHAnsi"/>
                <w:b/>
                <w:bCs/>
                <w:color w:val="FFFFFF" w:themeColor="background1"/>
                <w:sz w:val="24"/>
                <w:szCs w:val="24"/>
              </w:rPr>
            </w:pPr>
            <w:bookmarkStart w:id="2" w:name="OLE_LINK7"/>
            <w:r w:rsidRPr="00D428A3">
              <w:rPr>
                <w:rFonts w:cstheme="minorHAnsi"/>
                <w:i/>
                <w:iCs/>
                <w:color w:val="FFFFFF" w:themeColor="background1"/>
                <w:sz w:val="20"/>
                <w:szCs w:val="20"/>
              </w:rPr>
              <w:t>L'ensemble des champs doit être complété</w:t>
            </w:r>
            <w:bookmarkEnd w:id="2"/>
          </w:p>
        </w:tc>
      </w:tr>
      <w:tr w:rsidR="00075D1A" w14:paraId="1DB0E54F" w14:textId="77777777" w:rsidTr="00FF2313">
        <w:trPr>
          <w:trHeight w:val="215"/>
        </w:trPr>
        <w:tc>
          <w:tcPr>
            <w:tcW w:w="9781" w:type="dxa"/>
            <w:gridSpan w:val="17"/>
            <w:tcBorders>
              <w:top w:val="single" w:sz="4" w:space="0" w:color="FFFFFF" w:themeColor="background1"/>
              <w:left w:val="single" w:sz="12" w:space="0" w:color="006AB2" w:themeColor="text2"/>
              <w:bottom w:val="single" w:sz="12" w:space="0" w:color="A8CFFE"/>
              <w:right w:val="single" w:sz="12" w:space="0" w:color="006AB2" w:themeColor="text2"/>
            </w:tcBorders>
            <w:shd w:val="clear" w:color="auto" w:fill="0070C0"/>
            <w:vAlign w:val="center"/>
          </w:tcPr>
          <w:p w14:paraId="5B7E773A" w14:textId="06C14EBC" w:rsidR="00075D1A" w:rsidRPr="0067651D" w:rsidRDefault="0067651D" w:rsidP="0067651D">
            <w:pPr>
              <w:rPr>
                <w:rFonts w:cstheme="minorHAnsi"/>
                <w:b/>
                <w:bCs/>
                <w:color w:val="FFFFFF" w:themeColor="background1"/>
              </w:rPr>
            </w:pPr>
            <w:r w:rsidRPr="0067651D">
              <w:rPr>
                <w:rFonts w:cstheme="minorHAnsi"/>
                <w:b/>
                <w:bCs/>
                <w:color w:val="FFFFFF" w:themeColor="background1"/>
              </w:rPr>
              <w:t>2.1 Identification de la structure</w:t>
            </w:r>
          </w:p>
        </w:tc>
      </w:tr>
      <w:tr w:rsidR="007B79E5" w14:paraId="47904474" w14:textId="77777777" w:rsidTr="00FF2313">
        <w:trPr>
          <w:trHeight w:val="483"/>
        </w:trPr>
        <w:tc>
          <w:tcPr>
            <w:tcW w:w="2010" w:type="dxa"/>
            <w:gridSpan w:val="2"/>
            <w:tcBorders>
              <w:top w:val="single" w:sz="12" w:space="0" w:color="A8CFFE"/>
              <w:left w:val="single" w:sz="12" w:space="0" w:color="A8CFFE"/>
              <w:bottom w:val="single" w:sz="12" w:space="0" w:color="A8CFFE"/>
              <w:right w:val="single" w:sz="12" w:space="0" w:color="A8CFFE"/>
            </w:tcBorders>
            <w:shd w:val="clear" w:color="auto" w:fill="E5F0FF"/>
          </w:tcPr>
          <w:p w14:paraId="54F02152" w14:textId="242AC995" w:rsidR="007B79E5" w:rsidRPr="006008A5" w:rsidRDefault="007B79E5" w:rsidP="007B79E5">
            <w:pPr>
              <w:jc w:val="both"/>
              <w:rPr>
                <w:rFonts w:cstheme="minorHAnsi"/>
                <w:sz w:val="20"/>
                <w:szCs w:val="20"/>
              </w:rPr>
            </w:pPr>
            <w:r w:rsidRPr="006008A5">
              <w:rPr>
                <w:rFonts w:cstheme="minorHAnsi"/>
                <w:sz w:val="20"/>
                <w:szCs w:val="20"/>
              </w:rPr>
              <w:t xml:space="preserve">Dénomination de </w:t>
            </w:r>
            <w:r w:rsidR="007857C5" w:rsidRPr="006008A5">
              <w:rPr>
                <w:rFonts w:cstheme="minorHAnsi"/>
                <w:sz w:val="20"/>
                <w:szCs w:val="20"/>
              </w:rPr>
              <w:t>la structure</w:t>
            </w:r>
          </w:p>
        </w:tc>
        <w:tc>
          <w:tcPr>
            <w:tcW w:w="7771" w:type="dxa"/>
            <w:gridSpan w:val="15"/>
            <w:tcBorders>
              <w:top w:val="single" w:sz="12" w:space="0" w:color="A8CFFE"/>
              <w:left w:val="single" w:sz="12" w:space="0" w:color="A8CFFE"/>
              <w:bottom w:val="single" w:sz="12" w:space="0" w:color="A8CFFE"/>
              <w:right w:val="single" w:sz="12" w:space="0" w:color="A8CFFE"/>
            </w:tcBorders>
          </w:tcPr>
          <w:p w14:paraId="1B3B2893" w14:textId="77777777" w:rsidR="007B79E5" w:rsidRPr="00663DA5" w:rsidRDefault="007B79E5" w:rsidP="007B79E5">
            <w:pPr>
              <w:jc w:val="both"/>
              <w:rPr>
                <w:rFonts w:cstheme="minorHAnsi"/>
                <w:sz w:val="20"/>
                <w:szCs w:val="20"/>
              </w:rPr>
            </w:pPr>
          </w:p>
        </w:tc>
      </w:tr>
      <w:tr w:rsidR="00AD6830" w14:paraId="67D8559D" w14:textId="77777777" w:rsidTr="00FF2313">
        <w:trPr>
          <w:trHeight w:val="311"/>
        </w:trPr>
        <w:tc>
          <w:tcPr>
            <w:tcW w:w="2010" w:type="dxa"/>
            <w:gridSpan w:val="2"/>
            <w:tcBorders>
              <w:top w:val="single" w:sz="12" w:space="0" w:color="A8CFFE"/>
              <w:left w:val="single" w:sz="12" w:space="0" w:color="A8CFFE"/>
              <w:bottom w:val="single" w:sz="12" w:space="0" w:color="A8CFFE"/>
              <w:right w:val="single" w:sz="12" w:space="0" w:color="A8CFFE"/>
            </w:tcBorders>
            <w:shd w:val="clear" w:color="auto" w:fill="E5F0FF"/>
          </w:tcPr>
          <w:p w14:paraId="5ECFE217" w14:textId="46EBD6D8" w:rsidR="00AD6830" w:rsidRPr="006008A5" w:rsidRDefault="00AD6830" w:rsidP="007B79E5">
            <w:pPr>
              <w:jc w:val="both"/>
              <w:rPr>
                <w:rFonts w:cstheme="minorHAnsi"/>
                <w:sz w:val="20"/>
                <w:szCs w:val="20"/>
              </w:rPr>
            </w:pPr>
            <w:r w:rsidRPr="006008A5">
              <w:rPr>
                <w:rFonts w:cstheme="minorHAnsi"/>
                <w:sz w:val="20"/>
                <w:szCs w:val="20"/>
              </w:rPr>
              <w:t xml:space="preserve">N° SIRET </w:t>
            </w:r>
          </w:p>
        </w:tc>
        <w:tc>
          <w:tcPr>
            <w:tcW w:w="1541" w:type="dxa"/>
            <w:tcBorders>
              <w:top w:val="single" w:sz="12" w:space="0" w:color="A8CFFE"/>
              <w:left w:val="single" w:sz="12" w:space="0" w:color="A8CFFE"/>
              <w:bottom w:val="single" w:sz="12" w:space="0" w:color="A8CFFE"/>
              <w:right w:val="single" w:sz="12" w:space="0" w:color="A8CFFE"/>
            </w:tcBorders>
          </w:tcPr>
          <w:p w14:paraId="5CEDE452" w14:textId="77777777" w:rsidR="00AD6830" w:rsidRPr="00663DA5" w:rsidRDefault="00AD6830" w:rsidP="007B79E5">
            <w:pPr>
              <w:jc w:val="both"/>
              <w:rPr>
                <w:rFonts w:cstheme="minorHAnsi"/>
                <w:sz w:val="20"/>
                <w:szCs w:val="20"/>
              </w:rPr>
            </w:pPr>
          </w:p>
        </w:tc>
        <w:tc>
          <w:tcPr>
            <w:tcW w:w="551" w:type="dxa"/>
            <w:gridSpan w:val="2"/>
            <w:tcBorders>
              <w:top w:val="single" w:sz="12" w:space="0" w:color="A8CFFE"/>
              <w:left w:val="single" w:sz="12" w:space="0" w:color="A8CFFE"/>
              <w:bottom w:val="single" w:sz="12" w:space="0" w:color="A8CFFE"/>
              <w:right w:val="single" w:sz="12" w:space="0" w:color="A8CFFE"/>
            </w:tcBorders>
          </w:tcPr>
          <w:p w14:paraId="2D5CFC46" w14:textId="77777777" w:rsidR="00AD6830" w:rsidRPr="00663DA5" w:rsidRDefault="00AD6830" w:rsidP="007B79E5">
            <w:pPr>
              <w:jc w:val="both"/>
              <w:rPr>
                <w:rFonts w:cstheme="minorHAnsi"/>
                <w:sz w:val="20"/>
                <w:szCs w:val="20"/>
              </w:rPr>
            </w:pPr>
          </w:p>
        </w:tc>
        <w:tc>
          <w:tcPr>
            <w:tcW w:w="455" w:type="dxa"/>
            <w:tcBorders>
              <w:top w:val="single" w:sz="12" w:space="0" w:color="A8CFFE"/>
              <w:left w:val="single" w:sz="12" w:space="0" w:color="A8CFFE"/>
              <w:bottom w:val="single" w:sz="12" w:space="0" w:color="A8CFFE"/>
              <w:right w:val="single" w:sz="12" w:space="0" w:color="A8CFFE"/>
            </w:tcBorders>
          </w:tcPr>
          <w:p w14:paraId="6346E524" w14:textId="77777777" w:rsidR="00AD6830" w:rsidRPr="00663DA5" w:rsidRDefault="00AD6830" w:rsidP="007B79E5">
            <w:pPr>
              <w:jc w:val="both"/>
              <w:rPr>
                <w:rFonts w:cstheme="minorHAnsi"/>
                <w:sz w:val="20"/>
                <w:szCs w:val="20"/>
              </w:rPr>
            </w:pPr>
          </w:p>
        </w:tc>
        <w:tc>
          <w:tcPr>
            <w:tcW w:w="648" w:type="dxa"/>
            <w:tcBorders>
              <w:top w:val="single" w:sz="12" w:space="0" w:color="A8CFFE"/>
              <w:left w:val="single" w:sz="12" w:space="0" w:color="A8CFFE"/>
              <w:bottom w:val="single" w:sz="12" w:space="0" w:color="A8CFFE"/>
              <w:right w:val="single" w:sz="12" w:space="0" w:color="A8CFFE"/>
            </w:tcBorders>
          </w:tcPr>
          <w:p w14:paraId="31D17C82" w14:textId="77777777" w:rsidR="00AD6830" w:rsidRPr="00663DA5" w:rsidRDefault="00AD6830" w:rsidP="007B79E5">
            <w:pPr>
              <w:jc w:val="both"/>
              <w:rPr>
                <w:rFonts w:cstheme="minorHAnsi"/>
                <w:sz w:val="20"/>
                <w:szCs w:val="20"/>
              </w:rPr>
            </w:pPr>
          </w:p>
        </w:tc>
        <w:tc>
          <w:tcPr>
            <w:tcW w:w="550" w:type="dxa"/>
            <w:tcBorders>
              <w:top w:val="single" w:sz="12" w:space="0" w:color="A8CFFE"/>
              <w:left w:val="single" w:sz="12" w:space="0" w:color="A8CFFE"/>
              <w:bottom w:val="single" w:sz="12" w:space="0" w:color="A8CFFE"/>
              <w:right w:val="single" w:sz="12" w:space="0" w:color="A8CFFE"/>
            </w:tcBorders>
          </w:tcPr>
          <w:p w14:paraId="4CA24651" w14:textId="77777777" w:rsidR="00AD6830" w:rsidRPr="00663DA5" w:rsidRDefault="00AD6830" w:rsidP="007B79E5">
            <w:pPr>
              <w:jc w:val="both"/>
              <w:rPr>
                <w:rFonts w:cstheme="minorHAnsi"/>
                <w:sz w:val="20"/>
                <w:szCs w:val="20"/>
              </w:rPr>
            </w:pPr>
          </w:p>
        </w:tc>
        <w:tc>
          <w:tcPr>
            <w:tcW w:w="235" w:type="dxa"/>
            <w:gridSpan w:val="2"/>
            <w:tcBorders>
              <w:top w:val="single" w:sz="12" w:space="0" w:color="A8CFFE"/>
              <w:left w:val="single" w:sz="12" w:space="0" w:color="A8CFFE"/>
              <w:bottom w:val="single" w:sz="12" w:space="0" w:color="A8CFFE"/>
              <w:right w:val="single" w:sz="12" w:space="0" w:color="A8CFFE"/>
            </w:tcBorders>
          </w:tcPr>
          <w:p w14:paraId="08706905" w14:textId="77777777" w:rsidR="00AD6830" w:rsidRPr="00663DA5" w:rsidRDefault="00AD6830" w:rsidP="007B79E5">
            <w:pPr>
              <w:jc w:val="both"/>
              <w:rPr>
                <w:rFonts w:cstheme="minorHAnsi"/>
                <w:sz w:val="20"/>
                <w:szCs w:val="20"/>
              </w:rPr>
            </w:pPr>
          </w:p>
        </w:tc>
        <w:tc>
          <w:tcPr>
            <w:tcW w:w="546" w:type="dxa"/>
            <w:tcBorders>
              <w:top w:val="single" w:sz="12" w:space="0" w:color="A8CFFE"/>
              <w:left w:val="single" w:sz="12" w:space="0" w:color="A8CFFE"/>
              <w:bottom w:val="single" w:sz="12" w:space="0" w:color="A8CFFE"/>
              <w:right w:val="single" w:sz="12" w:space="0" w:color="A8CFFE"/>
            </w:tcBorders>
          </w:tcPr>
          <w:p w14:paraId="5B79A541" w14:textId="77777777" w:rsidR="00AD6830" w:rsidRPr="00663DA5" w:rsidRDefault="00AD6830" w:rsidP="007B79E5">
            <w:pPr>
              <w:jc w:val="both"/>
              <w:rPr>
                <w:rFonts w:cstheme="minorHAnsi"/>
                <w:sz w:val="20"/>
                <w:szCs w:val="20"/>
              </w:rPr>
            </w:pPr>
          </w:p>
        </w:tc>
        <w:tc>
          <w:tcPr>
            <w:tcW w:w="873" w:type="dxa"/>
            <w:gridSpan w:val="2"/>
            <w:tcBorders>
              <w:top w:val="single" w:sz="12" w:space="0" w:color="A8CFFE"/>
              <w:left w:val="single" w:sz="12" w:space="0" w:color="A8CFFE"/>
              <w:bottom w:val="single" w:sz="12" w:space="0" w:color="A8CFFE"/>
              <w:right w:val="single" w:sz="12" w:space="0" w:color="A8CFFE"/>
            </w:tcBorders>
          </w:tcPr>
          <w:p w14:paraId="64C5908B" w14:textId="77777777" w:rsidR="00AD6830" w:rsidRPr="00663DA5" w:rsidRDefault="00AD6830" w:rsidP="007B79E5">
            <w:pPr>
              <w:jc w:val="both"/>
              <w:rPr>
                <w:rFonts w:cstheme="minorHAnsi"/>
                <w:sz w:val="20"/>
                <w:szCs w:val="20"/>
              </w:rPr>
            </w:pPr>
          </w:p>
        </w:tc>
        <w:tc>
          <w:tcPr>
            <w:tcW w:w="235" w:type="dxa"/>
            <w:tcBorders>
              <w:top w:val="single" w:sz="12" w:space="0" w:color="A8CFFE"/>
              <w:left w:val="single" w:sz="12" w:space="0" w:color="A8CFFE"/>
              <w:bottom w:val="single" w:sz="12" w:space="0" w:color="A8CFFE"/>
              <w:right w:val="single" w:sz="12" w:space="0" w:color="A8CFFE"/>
            </w:tcBorders>
          </w:tcPr>
          <w:p w14:paraId="0A470DD9" w14:textId="77777777" w:rsidR="00AD6830" w:rsidRPr="00663DA5" w:rsidRDefault="00AD6830" w:rsidP="007B79E5">
            <w:pPr>
              <w:jc w:val="both"/>
              <w:rPr>
                <w:rFonts w:cstheme="minorHAnsi"/>
                <w:sz w:val="20"/>
                <w:szCs w:val="20"/>
              </w:rPr>
            </w:pPr>
          </w:p>
        </w:tc>
        <w:tc>
          <w:tcPr>
            <w:tcW w:w="867" w:type="dxa"/>
            <w:tcBorders>
              <w:top w:val="single" w:sz="12" w:space="0" w:color="A8CFFE"/>
              <w:left w:val="single" w:sz="12" w:space="0" w:color="A8CFFE"/>
              <w:bottom w:val="single" w:sz="12" w:space="0" w:color="A8CFFE"/>
              <w:right w:val="single" w:sz="12" w:space="0" w:color="A8CFFE"/>
            </w:tcBorders>
          </w:tcPr>
          <w:p w14:paraId="62EB0024" w14:textId="77777777" w:rsidR="00AD6830" w:rsidRPr="00663DA5" w:rsidRDefault="00AD6830" w:rsidP="007B79E5">
            <w:pPr>
              <w:jc w:val="both"/>
              <w:rPr>
                <w:rFonts w:cstheme="minorHAnsi"/>
                <w:sz w:val="20"/>
                <w:szCs w:val="20"/>
              </w:rPr>
            </w:pPr>
          </w:p>
        </w:tc>
        <w:tc>
          <w:tcPr>
            <w:tcW w:w="551" w:type="dxa"/>
            <w:tcBorders>
              <w:top w:val="single" w:sz="12" w:space="0" w:color="A8CFFE"/>
              <w:left w:val="single" w:sz="12" w:space="0" w:color="A8CFFE"/>
              <w:bottom w:val="single" w:sz="12" w:space="0" w:color="A8CFFE"/>
              <w:right w:val="single" w:sz="12" w:space="0" w:color="A8CFFE"/>
            </w:tcBorders>
          </w:tcPr>
          <w:p w14:paraId="6C715BC3" w14:textId="77777777" w:rsidR="00AD6830" w:rsidRPr="00663DA5" w:rsidRDefault="00AD6830" w:rsidP="007B79E5">
            <w:pPr>
              <w:jc w:val="both"/>
              <w:rPr>
                <w:rFonts w:cstheme="minorHAnsi"/>
                <w:sz w:val="20"/>
                <w:szCs w:val="20"/>
              </w:rPr>
            </w:pPr>
          </w:p>
        </w:tc>
        <w:tc>
          <w:tcPr>
            <w:tcW w:w="719" w:type="dxa"/>
            <w:tcBorders>
              <w:top w:val="single" w:sz="12" w:space="0" w:color="A8CFFE"/>
              <w:left w:val="single" w:sz="12" w:space="0" w:color="A8CFFE"/>
              <w:bottom w:val="single" w:sz="12" w:space="0" w:color="A8CFFE"/>
              <w:right w:val="single" w:sz="12" w:space="0" w:color="A8CFFE"/>
            </w:tcBorders>
          </w:tcPr>
          <w:p w14:paraId="68217D7F" w14:textId="668A2658" w:rsidR="00AD6830" w:rsidRPr="00663DA5" w:rsidRDefault="00AD6830" w:rsidP="007B79E5">
            <w:pPr>
              <w:jc w:val="both"/>
              <w:rPr>
                <w:rFonts w:cstheme="minorHAnsi"/>
                <w:sz w:val="20"/>
                <w:szCs w:val="20"/>
              </w:rPr>
            </w:pPr>
          </w:p>
        </w:tc>
      </w:tr>
      <w:tr w:rsidR="00AD6830" w14:paraId="5BD07878" w14:textId="77777777" w:rsidTr="00FF2313">
        <w:trPr>
          <w:trHeight w:val="575"/>
        </w:trPr>
        <w:tc>
          <w:tcPr>
            <w:tcW w:w="2010" w:type="dxa"/>
            <w:gridSpan w:val="2"/>
            <w:vMerge w:val="restart"/>
            <w:tcBorders>
              <w:top w:val="single" w:sz="12" w:space="0" w:color="A8CFFE"/>
              <w:left w:val="single" w:sz="12" w:space="0" w:color="A8CFFE"/>
              <w:bottom w:val="single" w:sz="12" w:space="0" w:color="A8CFFE"/>
              <w:right w:val="single" w:sz="12" w:space="0" w:color="A8CFFE"/>
            </w:tcBorders>
            <w:shd w:val="clear" w:color="auto" w:fill="E5F0FF"/>
          </w:tcPr>
          <w:p w14:paraId="52EAC95E" w14:textId="715C6E50" w:rsidR="00AD6830" w:rsidRPr="006008A5" w:rsidRDefault="00AD6830" w:rsidP="006008A5">
            <w:pPr>
              <w:rPr>
                <w:rFonts w:cstheme="minorHAnsi"/>
                <w:sz w:val="20"/>
                <w:szCs w:val="20"/>
              </w:rPr>
            </w:pPr>
            <w:r w:rsidRPr="006008A5">
              <w:rPr>
                <w:rFonts w:cstheme="minorHAnsi"/>
                <w:sz w:val="20"/>
                <w:szCs w:val="20"/>
              </w:rPr>
              <w:t xml:space="preserve">Avez-vous un Contrat d’adhésion aux services de l’Agence du Numérique en Santé relatifs aux moyens d’identification </w:t>
            </w:r>
            <w:r w:rsidR="006008A5" w:rsidRPr="006008A5">
              <w:rPr>
                <w:rFonts w:cstheme="minorHAnsi"/>
                <w:sz w:val="20"/>
                <w:szCs w:val="20"/>
              </w:rPr>
              <w:t>électronique ?</w:t>
            </w:r>
          </w:p>
        </w:tc>
        <w:tc>
          <w:tcPr>
            <w:tcW w:w="7771" w:type="dxa"/>
            <w:gridSpan w:val="15"/>
            <w:tcBorders>
              <w:top w:val="single" w:sz="12" w:space="0" w:color="A8CFFE"/>
              <w:left w:val="single" w:sz="12" w:space="0" w:color="A8CFFE"/>
              <w:bottom w:val="single" w:sz="12" w:space="0" w:color="A8CFFE"/>
              <w:right w:val="single" w:sz="12" w:space="0" w:color="A8CFFE"/>
            </w:tcBorders>
            <w:vAlign w:val="center"/>
          </w:tcPr>
          <w:p w14:paraId="143BF91D" w14:textId="5CA1218C" w:rsidR="00AD6830" w:rsidRPr="00245C52" w:rsidRDefault="00AD6830" w:rsidP="00EF1CD1">
            <w:pPr>
              <w:pStyle w:val="Paragraphedeliste"/>
              <w:numPr>
                <w:ilvl w:val="0"/>
                <w:numId w:val="8"/>
              </w:numPr>
              <w:spacing w:after="0"/>
              <w:rPr>
                <w:rFonts w:cstheme="minorHAnsi"/>
                <w:iCs/>
                <w:sz w:val="20"/>
                <w:szCs w:val="20"/>
              </w:rPr>
            </w:pPr>
            <w:r w:rsidRPr="00245C52">
              <w:rPr>
                <w:rFonts w:cstheme="minorHAnsi"/>
                <w:iCs/>
                <w:sz w:val="20"/>
                <w:szCs w:val="20"/>
              </w:rPr>
              <w:t>Oui</w:t>
            </w:r>
          </w:p>
        </w:tc>
      </w:tr>
      <w:tr w:rsidR="00AD6830" w14:paraId="31C63361" w14:textId="77777777" w:rsidTr="00FF2313">
        <w:trPr>
          <w:trHeight w:val="579"/>
        </w:trPr>
        <w:tc>
          <w:tcPr>
            <w:tcW w:w="2010" w:type="dxa"/>
            <w:gridSpan w:val="2"/>
            <w:vMerge/>
          </w:tcPr>
          <w:p w14:paraId="605E3094" w14:textId="77777777" w:rsidR="00AD6830" w:rsidRPr="00AA6C18" w:rsidRDefault="00AD6830" w:rsidP="00AA6C18">
            <w:pPr>
              <w:jc w:val="both"/>
              <w:rPr>
                <w:rFonts w:cstheme="minorHAnsi"/>
                <w:b/>
                <w:bCs/>
              </w:rPr>
            </w:pPr>
          </w:p>
        </w:tc>
        <w:tc>
          <w:tcPr>
            <w:tcW w:w="7771" w:type="dxa"/>
            <w:gridSpan w:val="15"/>
            <w:tcBorders>
              <w:top w:val="single" w:sz="12" w:space="0" w:color="A8CFFE"/>
              <w:left w:val="single" w:sz="12" w:space="0" w:color="A8CFFE"/>
              <w:bottom w:val="single" w:sz="12" w:space="0" w:color="A8CFFE"/>
              <w:right w:val="single" w:sz="12" w:space="0" w:color="A8CFFE"/>
            </w:tcBorders>
          </w:tcPr>
          <w:p w14:paraId="187A9581" w14:textId="120E4D77" w:rsidR="00AD6830" w:rsidRPr="00245C52" w:rsidRDefault="00AD6830" w:rsidP="00EF1CD1">
            <w:pPr>
              <w:pStyle w:val="Paragraphedeliste"/>
              <w:numPr>
                <w:ilvl w:val="0"/>
                <w:numId w:val="8"/>
              </w:numPr>
              <w:jc w:val="both"/>
              <w:rPr>
                <w:rFonts w:cstheme="minorHAnsi"/>
                <w:iCs/>
                <w:sz w:val="20"/>
                <w:szCs w:val="20"/>
              </w:rPr>
            </w:pPr>
            <w:r w:rsidRPr="00245C52">
              <w:rPr>
                <w:rFonts w:cstheme="minorHAnsi"/>
                <w:iCs/>
                <w:sz w:val="20"/>
                <w:szCs w:val="20"/>
              </w:rPr>
              <w:t>No</w:t>
            </w:r>
            <w:r w:rsidR="00245C52" w:rsidRPr="00245C52">
              <w:rPr>
                <w:rFonts w:cstheme="minorHAnsi"/>
                <w:iCs/>
                <w:sz w:val="20"/>
                <w:szCs w:val="20"/>
              </w:rPr>
              <w:t>n</w:t>
            </w:r>
          </w:p>
        </w:tc>
      </w:tr>
      <w:tr w:rsidR="00AD6830" w14:paraId="2153AB00" w14:textId="77777777" w:rsidTr="00FF2313">
        <w:trPr>
          <w:trHeight w:val="358"/>
        </w:trPr>
        <w:tc>
          <w:tcPr>
            <w:tcW w:w="2010" w:type="dxa"/>
            <w:gridSpan w:val="2"/>
            <w:vMerge/>
          </w:tcPr>
          <w:p w14:paraId="51D48407" w14:textId="77777777" w:rsidR="00AD6830" w:rsidRPr="00AA6C18" w:rsidRDefault="00AD6830" w:rsidP="00AA6C18">
            <w:pPr>
              <w:jc w:val="both"/>
              <w:rPr>
                <w:rFonts w:cstheme="minorHAnsi"/>
                <w:b/>
                <w:bCs/>
              </w:rPr>
            </w:pPr>
          </w:p>
        </w:tc>
        <w:tc>
          <w:tcPr>
            <w:tcW w:w="7771" w:type="dxa"/>
            <w:gridSpan w:val="15"/>
            <w:tcBorders>
              <w:top w:val="single" w:sz="12" w:space="0" w:color="A8CFFE"/>
              <w:left w:val="single" w:sz="12" w:space="0" w:color="A8CFFE"/>
              <w:bottom w:val="single" w:sz="12" w:space="0" w:color="A8CFFE"/>
              <w:right w:val="single" w:sz="12" w:space="0" w:color="A8CFFE"/>
            </w:tcBorders>
            <w:shd w:val="clear" w:color="auto" w:fill="E5F0FF"/>
          </w:tcPr>
          <w:p w14:paraId="60D9DF2D" w14:textId="349EC5E0" w:rsidR="00AD6830" w:rsidRDefault="00AD6830" w:rsidP="00AD6830">
            <w:pPr>
              <w:rPr>
                <w:rFonts w:cstheme="minorHAnsi"/>
                <w:iCs/>
                <w:sz w:val="20"/>
                <w:szCs w:val="20"/>
              </w:rPr>
            </w:pPr>
            <w:r w:rsidRPr="00AD6830">
              <w:rPr>
                <w:rFonts w:cstheme="minorHAnsi"/>
                <w:iCs/>
                <w:sz w:val="20"/>
                <w:szCs w:val="20"/>
              </w:rPr>
              <w:t>Si oui, si vous connaissez le numéro de contrat d'adhésion existant, veuillez le mentionner ici :</w:t>
            </w:r>
          </w:p>
        </w:tc>
      </w:tr>
      <w:tr w:rsidR="00AD6830" w14:paraId="4A120717" w14:textId="77777777" w:rsidTr="00FF2313">
        <w:trPr>
          <w:trHeight w:val="440"/>
        </w:trPr>
        <w:tc>
          <w:tcPr>
            <w:tcW w:w="2010" w:type="dxa"/>
            <w:gridSpan w:val="2"/>
            <w:vMerge/>
          </w:tcPr>
          <w:p w14:paraId="2CB1F3BA" w14:textId="77777777" w:rsidR="00AD6830" w:rsidRPr="00AA6C18" w:rsidRDefault="00AD6830" w:rsidP="00AA6C18">
            <w:pPr>
              <w:jc w:val="both"/>
              <w:rPr>
                <w:rFonts w:cstheme="minorHAnsi"/>
                <w:b/>
                <w:bCs/>
              </w:rPr>
            </w:pPr>
          </w:p>
        </w:tc>
        <w:tc>
          <w:tcPr>
            <w:tcW w:w="7771" w:type="dxa"/>
            <w:gridSpan w:val="15"/>
            <w:tcBorders>
              <w:top w:val="single" w:sz="12" w:space="0" w:color="A8CFFE"/>
              <w:left w:val="single" w:sz="12" w:space="0" w:color="A8CFFE"/>
              <w:bottom w:val="single" w:sz="12" w:space="0" w:color="A8CFFE"/>
              <w:right w:val="single" w:sz="12" w:space="0" w:color="A8CFFE"/>
            </w:tcBorders>
            <w:shd w:val="clear" w:color="auto" w:fill="FFFFFF" w:themeFill="background1"/>
          </w:tcPr>
          <w:p w14:paraId="41E0044E" w14:textId="77777777" w:rsidR="00AD6830" w:rsidRPr="00AD6830" w:rsidRDefault="00AD6830" w:rsidP="00D22A04">
            <w:pPr>
              <w:ind w:left="720"/>
              <w:jc w:val="both"/>
              <w:rPr>
                <w:rFonts w:cstheme="minorHAnsi"/>
                <w:iCs/>
                <w:sz w:val="20"/>
                <w:szCs w:val="20"/>
              </w:rPr>
            </w:pPr>
          </w:p>
        </w:tc>
      </w:tr>
      <w:tr w:rsidR="000B0DDA" w14:paraId="2B0F3767" w14:textId="77777777" w:rsidTr="00FF2313">
        <w:trPr>
          <w:trHeight w:val="311"/>
        </w:trPr>
        <w:tc>
          <w:tcPr>
            <w:tcW w:w="2010" w:type="dxa"/>
            <w:gridSpan w:val="2"/>
            <w:vMerge w:val="restart"/>
            <w:tcBorders>
              <w:top w:val="single" w:sz="12" w:space="0" w:color="A8CFFE"/>
              <w:left w:val="single" w:sz="12" w:space="0" w:color="A8CFFE"/>
              <w:bottom w:val="single" w:sz="12" w:space="0" w:color="A8CFFE"/>
              <w:right w:val="single" w:sz="12" w:space="0" w:color="A8CFFE"/>
            </w:tcBorders>
            <w:shd w:val="clear" w:color="auto" w:fill="E5F0FF"/>
          </w:tcPr>
          <w:p w14:paraId="39886B5E" w14:textId="11A0ABB9" w:rsidR="000B0DDA" w:rsidRPr="002D13F4" w:rsidRDefault="000B0DDA" w:rsidP="007B79E5">
            <w:pPr>
              <w:jc w:val="both"/>
              <w:rPr>
                <w:rFonts w:cstheme="minorHAnsi"/>
              </w:rPr>
            </w:pPr>
            <w:r w:rsidRPr="002D13F4">
              <w:rPr>
                <w:rFonts w:cstheme="minorHAnsi"/>
                <w:color w:val="000000" w:themeColor="text1"/>
              </w:rPr>
              <w:t>Adresse</w:t>
            </w:r>
          </w:p>
        </w:tc>
        <w:tc>
          <w:tcPr>
            <w:tcW w:w="1839" w:type="dxa"/>
            <w:gridSpan w:val="2"/>
            <w:tcBorders>
              <w:top w:val="single" w:sz="12" w:space="0" w:color="A8CFFE"/>
              <w:left w:val="single" w:sz="12" w:space="0" w:color="A8CFFE"/>
              <w:bottom w:val="single" w:sz="12" w:space="0" w:color="A8CFFE"/>
              <w:right w:val="single" w:sz="12" w:space="0" w:color="A8CFFE"/>
            </w:tcBorders>
            <w:shd w:val="clear" w:color="auto" w:fill="E5F0FF"/>
          </w:tcPr>
          <w:p w14:paraId="03094BB0" w14:textId="2C07A86A" w:rsidR="000B0DDA" w:rsidRPr="00663DA5" w:rsidRDefault="006008A5" w:rsidP="007B79E5">
            <w:pPr>
              <w:jc w:val="both"/>
              <w:rPr>
                <w:rFonts w:cstheme="minorHAnsi"/>
                <w:sz w:val="20"/>
                <w:szCs w:val="20"/>
              </w:rPr>
            </w:pPr>
            <w:r>
              <w:rPr>
                <w:rFonts w:cstheme="minorHAnsi"/>
                <w:sz w:val="20"/>
                <w:szCs w:val="20"/>
              </w:rPr>
              <w:t>N°</w:t>
            </w:r>
          </w:p>
        </w:tc>
        <w:tc>
          <w:tcPr>
            <w:tcW w:w="2123" w:type="dxa"/>
            <w:gridSpan w:val="5"/>
            <w:tcBorders>
              <w:top w:val="single" w:sz="12" w:space="0" w:color="A8CFFE"/>
              <w:left w:val="single" w:sz="12" w:space="0" w:color="A8CFFE"/>
              <w:bottom w:val="single" w:sz="12" w:space="0" w:color="A8CFFE"/>
              <w:right w:val="single" w:sz="12" w:space="0" w:color="A8CFFE"/>
            </w:tcBorders>
          </w:tcPr>
          <w:p w14:paraId="16A940E2" w14:textId="77777777" w:rsidR="000B0DDA" w:rsidRPr="00663DA5" w:rsidRDefault="000B0DDA" w:rsidP="007B79E5">
            <w:pPr>
              <w:jc w:val="both"/>
              <w:rPr>
                <w:rFonts w:cstheme="minorHAnsi"/>
                <w:sz w:val="20"/>
                <w:szCs w:val="20"/>
              </w:rPr>
            </w:pPr>
          </w:p>
        </w:tc>
        <w:tc>
          <w:tcPr>
            <w:tcW w:w="1415" w:type="dxa"/>
            <w:gridSpan w:val="3"/>
            <w:tcBorders>
              <w:top w:val="single" w:sz="12" w:space="0" w:color="A8CFFE"/>
              <w:left w:val="single" w:sz="12" w:space="0" w:color="A8CFFE"/>
              <w:bottom w:val="single" w:sz="12" w:space="0" w:color="A8CFFE"/>
              <w:right w:val="single" w:sz="12" w:space="0" w:color="A8CFFE"/>
            </w:tcBorders>
            <w:shd w:val="clear" w:color="auto" w:fill="E5F0FF"/>
          </w:tcPr>
          <w:p w14:paraId="495284D4" w14:textId="77777777" w:rsidR="000B0DDA" w:rsidRDefault="006008A5" w:rsidP="006008A5">
            <w:pPr>
              <w:spacing w:after="0"/>
              <w:jc w:val="both"/>
              <w:rPr>
                <w:rFonts w:cstheme="minorHAnsi"/>
                <w:sz w:val="20"/>
                <w:szCs w:val="20"/>
              </w:rPr>
            </w:pPr>
            <w:r>
              <w:rPr>
                <w:rFonts w:cstheme="minorHAnsi"/>
                <w:sz w:val="20"/>
                <w:szCs w:val="20"/>
              </w:rPr>
              <w:t>Type de voie</w:t>
            </w:r>
          </w:p>
          <w:p w14:paraId="762ADC71" w14:textId="7F5286B5" w:rsidR="006008A5" w:rsidRPr="00663DA5" w:rsidRDefault="006008A5" w:rsidP="006008A5">
            <w:pPr>
              <w:spacing w:after="0"/>
              <w:jc w:val="both"/>
              <w:rPr>
                <w:rFonts w:cstheme="minorHAnsi"/>
                <w:sz w:val="20"/>
                <w:szCs w:val="20"/>
              </w:rPr>
            </w:pPr>
            <w:r w:rsidRPr="006008A5">
              <w:rPr>
                <w:rFonts w:cstheme="minorHAnsi"/>
                <w:sz w:val="16"/>
                <w:szCs w:val="16"/>
              </w:rPr>
              <w:t xml:space="preserve">(Avenue, </w:t>
            </w:r>
            <w:proofErr w:type="gramStart"/>
            <w:r w:rsidRPr="006008A5">
              <w:rPr>
                <w:rFonts w:cstheme="minorHAnsi"/>
                <w:sz w:val="16"/>
                <w:szCs w:val="16"/>
              </w:rPr>
              <w:t>rue,..</w:t>
            </w:r>
            <w:proofErr w:type="gramEnd"/>
            <w:r w:rsidRPr="006008A5">
              <w:rPr>
                <w:rFonts w:cstheme="minorHAnsi"/>
                <w:sz w:val="16"/>
                <w:szCs w:val="16"/>
              </w:rPr>
              <w:t>)</w:t>
            </w:r>
          </w:p>
        </w:tc>
        <w:tc>
          <w:tcPr>
            <w:tcW w:w="2394" w:type="dxa"/>
            <w:gridSpan w:val="5"/>
            <w:tcBorders>
              <w:top w:val="single" w:sz="12" w:space="0" w:color="A8CFFE"/>
              <w:left w:val="single" w:sz="12" w:space="0" w:color="A8CFFE"/>
              <w:bottom w:val="single" w:sz="12" w:space="0" w:color="A8CFFE"/>
              <w:right w:val="single" w:sz="12" w:space="0" w:color="A8CFFE"/>
            </w:tcBorders>
          </w:tcPr>
          <w:p w14:paraId="418BCB9E" w14:textId="5E3DC707" w:rsidR="000B0DDA" w:rsidRPr="00663DA5" w:rsidRDefault="000B0DDA" w:rsidP="007B79E5">
            <w:pPr>
              <w:jc w:val="both"/>
              <w:rPr>
                <w:rFonts w:cstheme="minorHAnsi"/>
                <w:sz w:val="20"/>
                <w:szCs w:val="20"/>
              </w:rPr>
            </w:pPr>
          </w:p>
        </w:tc>
      </w:tr>
      <w:tr w:rsidR="006008A5" w14:paraId="46341906" w14:textId="77777777" w:rsidTr="00FF2313">
        <w:trPr>
          <w:trHeight w:val="311"/>
        </w:trPr>
        <w:tc>
          <w:tcPr>
            <w:tcW w:w="2010" w:type="dxa"/>
            <w:gridSpan w:val="2"/>
            <w:vMerge/>
          </w:tcPr>
          <w:p w14:paraId="6762657B" w14:textId="77777777" w:rsidR="006008A5" w:rsidRDefault="006008A5" w:rsidP="007B79E5">
            <w:pPr>
              <w:jc w:val="both"/>
              <w:rPr>
                <w:rFonts w:cstheme="minorHAnsi"/>
                <w:b/>
                <w:bCs/>
              </w:rPr>
            </w:pPr>
          </w:p>
        </w:tc>
        <w:tc>
          <w:tcPr>
            <w:tcW w:w="1839" w:type="dxa"/>
            <w:gridSpan w:val="2"/>
            <w:tcBorders>
              <w:top w:val="single" w:sz="12" w:space="0" w:color="A8CFFE"/>
              <w:left w:val="single" w:sz="12" w:space="0" w:color="A8CFFE"/>
              <w:bottom w:val="single" w:sz="12" w:space="0" w:color="A8CFFE"/>
              <w:right w:val="single" w:sz="12" w:space="0" w:color="A8CFFE"/>
            </w:tcBorders>
            <w:shd w:val="clear" w:color="auto" w:fill="E5F0FF"/>
          </w:tcPr>
          <w:p w14:paraId="2FB01DBA" w14:textId="28FDFC8D" w:rsidR="006008A5" w:rsidRPr="00663DA5" w:rsidRDefault="006008A5" w:rsidP="006008A5">
            <w:pPr>
              <w:rPr>
                <w:rFonts w:cstheme="minorHAnsi"/>
                <w:sz w:val="20"/>
                <w:szCs w:val="20"/>
              </w:rPr>
            </w:pPr>
            <w:r>
              <w:rPr>
                <w:rFonts w:cstheme="minorHAnsi"/>
                <w:sz w:val="20"/>
                <w:szCs w:val="20"/>
              </w:rPr>
              <w:t>Libellé de la voie</w:t>
            </w:r>
          </w:p>
        </w:tc>
        <w:tc>
          <w:tcPr>
            <w:tcW w:w="5932" w:type="dxa"/>
            <w:gridSpan w:val="13"/>
            <w:tcBorders>
              <w:top w:val="single" w:sz="12" w:space="0" w:color="A8CFFE"/>
              <w:left w:val="single" w:sz="12" w:space="0" w:color="A8CFFE"/>
              <w:bottom w:val="single" w:sz="12" w:space="0" w:color="A8CFFE"/>
              <w:right w:val="single" w:sz="12" w:space="0" w:color="A8CFFE"/>
            </w:tcBorders>
          </w:tcPr>
          <w:p w14:paraId="44DBFADF" w14:textId="1E68A5DF" w:rsidR="006008A5" w:rsidRPr="00663DA5" w:rsidRDefault="006008A5" w:rsidP="007B79E5">
            <w:pPr>
              <w:jc w:val="both"/>
              <w:rPr>
                <w:rFonts w:cstheme="minorHAnsi"/>
                <w:sz w:val="20"/>
                <w:szCs w:val="20"/>
              </w:rPr>
            </w:pPr>
          </w:p>
        </w:tc>
      </w:tr>
      <w:tr w:rsidR="006008A5" w14:paraId="198D5371" w14:textId="77777777" w:rsidTr="00FF2313">
        <w:trPr>
          <w:trHeight w:val="311"/>
        </w:trPr>
        <w:tc>
          <w:tcPr>
            <w:tcW w:w="2010" w:type="dxa"/>
            <w:gridSpan w:val="2"/>
            <w:vMerge/>
          </w:tcPr>
          <w:p w14:paraId="16A5BD75" w14:textId="2B236CD7" w:rsidR="006008A5" w:rsidRPr="00663DA5" w:rsidRDefault="006008A5" w:rsidP="007B79E5">
            <w:pPr>
              <w:jc w:val="both"/>
              <w:rPr>
                <w:rFonts w:cstheme="minorHAnsi"/>
                <w:b/>
                <w:bCs/>
              </w:rPr>
            </w:pPr>
          </w:p>
        </w:tc>
        <w:tc>
          <w:tcPr>
            <w:tcW w:w="1839" w:type="dxa"/>
            <w:gridSpan w:val="2"/>
            <w:tcBorders>
              <w:top w:val="single" w:sz="12" w:space="0" w:color="A8CFFE"/>
              <w:left w:val="single" w:sz="12" w:space="0" w:color="A8CFFE"/>
              <w:bottom w:val="single" w:sz="12" w:space="0" w:color="A8CFFE"/>
              <w:right w:val="single" w:sz="12" w:space="0" w:color="A8CFFE"/>
            </w:tcBorders>
            <w:shd w:val="clear" w:color="auto" w:fill="E5F0FF"/>
          </w:tcPr>
          <w:p w14:paraId="3A88DF0A" w14:textId="4474B567" w:rsidR="006008A5" w:rsidRPr="00663DA5" w:rsidRDefault="006008A5" w:rsidP="007B79E5">
            <w:pPr>
              <w:jc w:val="both"/>
              <w:rPr>
                <w:rFonts w:cstheme="minorHAnsi"/>
                <w:sz w:val="20"/>
                <w:szCs w:val="20"/>
              </w:rPr>
            </w:pPr>
            <w:r>
              <w:rPr>
                <w:rFonts w:cstheme="minorHAnsi"/>
                <w:sz w:val="20"/>
                <w:szCs w:val="20"/>
              </w:rPr>
              <w:t>Code postal</w:t>
            </w:r>
          </w:p>
        </w:tc>
        <w:tc>
          <w:tcPr>
            <w:tcW w:w="2123" w:type="dxa"/>
            <w:gridSpan w:val="5"/>
            <w:tcBorders>
              <w:top w:val="single" w:sz="12" w:space="0" w:color="A8CFFE"/>
              <w:left w:val="single" w:sz="12" w:space="0" w:color="A8CFFE"/>
              <w:bottom w:val="single" w:sz="12" w:space="0" w:color="A8CFFE"/>
              <w:right w:val="single" w:sz="12" w:space="0" w:color="A8CFFE"/>
            </w:tcBorders>
          </w:tcPr>
          <w:p w14:paraId="2FE15B46" w14:textId="77777777" w:rsidR="006008A5" w:rsidRPr="00663DA5" w:rsidRDefault="006008A5" w:rsidP="007B79E5">
            <w:pPr>
              <w:jc w:val="both"/>
              <w:rPr>
                <w:rFonts w:cstheme="minorHAnsi"/>
                <w:sz w:val="20"/>
                <w:szCs w:val="20"/>
              </w:rPr>
            </w:pPr>
          </w:p>
        </w:tc>
        <w:tc>
          <w:tcPr>
            <w:tcW w:w="1415" w:type="dxa"/>
            <w:gridSpan w:val="3"/>
            <w:tcBorders>
              <w:top w:val="single" w:sz="12" w:space="0" w:color="A8CFFE"/>
              <w:left w:val="single" w:sz="12" w:space="0" w:color="A8CFFE"/>
              <w:bottom w:val="single" w:sz="12" w:space="0" w:color="A8CFFE"/>
              <w:right w:val="single" w:sz="12" w:space="0" w:color="A8CFFE"/>
            </w:tcBorders>
            <w:shd w:val="clear" w:color="auto" w:fill="E5F0FF"/>
          </w:tcPr>
          <w:p w14:paraId="737761B2" w14:textId="60AF8E88" w:rsidR="006008A5" w:rsidRPr="00663DA5" w:rsidRDefault="006008A5" w:rsidP="007B79E5">
            <w:pPr>
              <w:jc w:val="both"/>
              <w:rPr>
                <w:rFonts w:cstheme="minorHAnsi"/>
                <w:sz w:val="20"/>
                <w:szCs w:val="20"/>
              </w:rPr>
            </w:pPr>
            <w:r>
              <w:rPr>
                <w:rFonts w:cstheme="minorHAnsi"/>
                <w:sz w:val="20"/>
                <w:szCs w:val="20"/>
              </w:rPr>
              <w:t>Commune</w:t>
            </w:r>
          </w:p>
        </w:tc>
        <w:tc>
          <w:tcPr>
            <w:tcW w:w="2394" w:type="dxa"/>
            <w:gridSpan w:val="5"/>
            <w:tcBorders>
              <w:top w:val="single" w:sz="12" w:space="0" w:color="A8CFFE"/>
              <w:left w:val="single" w:sz="12" w:space="0" w:color="A8CFFE"/>
              <w:bottom w:val="single" w:sz="12" w:space="0" w:color="A8CFFE"/>
              <w:right w:val="single" w:sz="12" w:space="0" w:color="A8CFFE"/>
            </w:tcBorders>
          </w:tcPr>
          <w:p w14:paraId="6F61E4A4" w14:textId="133D87A1" w:rsidR="006008A5" w:rsidRPr="00663DA5" w:rsidRDefault="006008A5" w:rsidP="007B79E5">
            <w:pPr>
              <w:jc w:val="both"/>
              <w:rPr>
                <w:rFonts w:cstheme="minorHAnsi"/>
                <w:sz w:val="20"/>
                <w:szCs w:val="20"/>
              </w:rPr>
            </w:pPr>
          </w:p>
        </w:tc>
      </w:tr>
      <w:tr w:rsidR="006008A5" w14:paraId="3DF36DCA" w14:textId="77777777" w:rsidTr="00FF2313">
        <w:trPr>
          <w:trHeight w:val="275"/>
        </w:trPr>
        <w:tc>
          <w:tcPr>
            <w:tcW w:w="9781" w:type="dxa"/>
            <w:gridSpan w:val="17"/>
            <w:tcBorders>
              <w:top w:val="single" w:sz="12" w:space="0" w:color="A8CFFE"/>
              <w:left w:val="single" w:sz="12" w:space="0" w:color="006AB2" w:themeColor="text2"/>
              <w:bottom w:val="single" w:sz="4" w:space="0" w:color="FFFFFF" w:themeColor="background1"/>
              <w:right w:val="single" w:sz="12" w:space="0" w:color="006AB2" w:themeColor="text2"/>
            </w:tcBorders>
            <w:shd w:val="clear" w:color="auto" w:fill="0070C0"/>
          </w:tcPr>
          <w:p w14:paraId="0C1C8A54" w14:textId="4CA2FB7B" w:rsidR="006008A5" w:rsidRPr="00663DA5" w:rsidRDefault="00B07F4B" w:rsidP="00B07F4B">
            <w:pPr>
              <w:rPr>
                <w:rFonts w:cstheme="minorHAnsi"/>
                <w:sz w:val="20"/>
                <w:szCs w:val="20"/>
              </w:rPr>
            </w:pPr>
            <w:r w:rsidRPr="00B07F4B">
              <w:rPr>
                <w:rFonts w:cstheme="minorHAnsi"/>
                <w:b/>
                <w:bCs/>
                <w:color w:val="FFFFFF" w:themeColor="background1"/>
              </w:rPr>
              <w:t>2.2 Identification du représentant légal</w:t>
            </w:r>
          </w:p>
        </w:tc>
      </w:tr>
      <w:tr w:rsidR="007B79E5" w14:paraId="62E5B5A8" w14:textId="77777777" w:rsidTr="00FF2313">
        <w:trPr>
          <w:trHeight w:val="675"/>
        </w:trPr>
        <w:tc>
          <w:tcPr>
            <w:tcW w:w="2010" w:type="dxa"/>
            <w:gridSpan w:val="2"/>
            <w:tcBorders>
              <w:top w:val="single" w:sz="4" w:space="0" w:color="FFFFFF" w:themeColor="background1"/>
              <w:left w:val="single" w:sz="12" w:space="0" w:color="A8CFFE"/>
              <w:bottom w:val="single" w:sz="12" w:space="0" w:color="A8CFFE"/>
              <w:right w:val="single" w:sz="12" w:space="0" w:color="A8CFFE"/>
            </w:tcBorders>
            <w:shd w:val="clear" w:color="auto" w:fill="E5F0FF"/>
          </w:tcPr>
          <w:p w14:paraId="6EE64A90" w14:textId="569E41EF" w:rsidR="007B79E5" w:rsidRPr="004572E7" w:rsidRDefault="00B07F4B" w:rsidP="007B79E5">
            <w:pPr>
              <w:jc w:val="both"/>
              <w:rPr>
                <w:rFonts w:cstheme="minorHAnsi"/>
              </w:rPr>
            </w:pPr>
            <w:bookmarkStart w:id="3" w:name="OLE_LINK5"/>
            <w:bookmarkStart w:id="4" w:name="_Hlk176370144"/>
            <w:r w:rsidRPr="004572E7">
              <w:rPr>
                <w:rFonts w:cstheme="minorHAnsi"/>
              </w:rPr>
              <w:t>Civilité</w:t>
            </w:r>
            <w:bookmarkEnd w:id="3"/>
          </w:p>
        </w:tc>
        <w:tc>
          <w:tcPr>
            <w:tcW w:w="7771" w:type="dxa"/>
            <w:gridSpan w:val="15"/>
            <w:tcBorders>
              <w:top w:val="single" w:sz="4" w:space="0" w:color="FFFFFF" w:themeColor="background1"/>
              <w:left w:val="single" w:sz="12" w:space="0" w:color="A8CFFE"/>
              <w:bottom w:val="single" w:sz="12" w:space="0" w:color="A8CFFE"/>
              <w:right w:val="single" w:sz="12" w:space="0" w:color="A8CFFE"/>
            </w:tcBorders>
          </w:tcPr>
          <w:p w14:paraId="314A776F" w14:textId="230BB9C0" w:rsidR="004572E7" w:rsidRDefault="004572E7" w:rsidP="00EF1CD1">
            <w:pPr>
              <w:numPr>
                <w:ilvl w:val="0"/>
                <w:numId w:val="9"/>
              </w:numPr>
              <w:spacing w:after="0"/>
              <w:ind w:left="714" w:hanging="357"/>
              <w:jc w:val="both"/>
              <w:rPr>
                <w:rFonts w:cstheme="minorHAnsi"/>
                <w:sz w:val="20"/>
                <w:szCs w:val="20"/>
              </w:rPr>
            </w:pPr>
            <w:bookmarkStart w:id="5" w:name="OLE_LINK1"/>
            <w:bookmarkStart w:id="6" w:name="OLE_LINK6"/>
            <w:r>
              <w:rPr>
                <w:rFonts w:cstheme="minorHAnsi"/>
                <w:sz w:val="20"/>
                <w:szCs w:val="20"/>
              </w:rPr>
              <w:t xml:space="preserve">Monsieur </w:t>
            </w:r>
          </w:p>
          <w:bookmarkEnd w:id="5"/>
          <w:p w14:paraId="13C76120" w14:textId="58668D97" w:rsidR="007B79E5" w:rsidRPr="004572E7" w:rsidRDefault="004572E7" w:rsidP="00EF1CD1">
            <w:pPr>
              <w:numPr>
                <w:ilvl w:val="0"/>
                <w:numId w:val="9"/>
              </w:numPr>
              <w:spacing w:after="0"/>
              <w:ind w:left="714" w:hanging="357"/>
              <w:jc w:val="both"/>
              <w:rPr>
                <w:rFonts w:cstheme="minorHAnsi"/>
                <w:sz w:val="20"/>
                <w:szCs w:val="20"/>
              </w:rPr>
            </w:pPr>
            <w:r>
              <w:rPr>
                <w:rFonts w:cstheme="minorHAnsi"/>
                <w:sz w:val="20"/>
                <w:szCs w:val="20"/>
              </w:rPr>
              <w:t>Madame</w:t>
            </w:r>
            <w:bookmarkEnd w:id="6"/>
          </w:p>
        </w:tc>
      </w:tr>
      <w:tr w:rsidR="00156F01" w14:paraId="773C2426" w14:textId="77777777" w:rsidTr="00FF2313">
        <w:trPr>
          <w:trHeight w:val="324"/>
        </w:trPr>
        <w:tc>
          <w:tcPr>
            <w:tcW w:w="2010" w:type="dxa"/>
            <w:gridSpan w:val="2"/>
            <w:tcBorders>
              <w:top w:val="single" w:sz="12" w:space="0" w:color="A8CFFE"/>
              <w:left w:val="single" w:sz="12" w:space="0" w:color="A8CFFE"/>
              <w:bottom w:val="single" w:sz="12" w:space="0" w:color="A8CFFE"/>
              <w:right w:val="single" w:sz="12" w:space="0" w:color="A8CFFE"/>
            </w:tcBorders>
            <w:shd w:val="clear" w:color="auto" w:fill="E5F0FF"/>
          </w:tcPr>
          <w:p w14:paraId="4676DEAE" w14:textId="22594A4F" w:rsidR="00156F01" w:rsidRPr="004572E7" w:rsidRDefault="00B07F4B" w:rsidP="007B79E5">
            <w:pPr>
              <w:jc w:val="both"/>
              <w:rPr>
                <w:rFonts w:cstheme="minorHAnsi"/>
              </w:rPr>
            </w:pPr>
            <w:r w:rsidRPr="004572E7">
              <w:rPr>
                <w:rFonts w:cstheme="minorHAnsi"/>
              </w:rPr>
              <w:t>Nom</w:t>
            </w:r>
          </w:p>
        </w:tc>
        <w:tc>
          <w:tcPr>
            <w:tcW w:w="7771" w:type="dxa"/>
            <w:gridSpan w:val="15"/>
            <w:tcBorders>
              <w:top w:val="single" w:sz="12" w:space="0" w:color="A8CFFE"/>
              <w:left w:val="single" w:sz="12" w:space="0" w:color="A8CFFE"/>
              <w:bottom w:val="single" w:sz="12" w:space="0" w:color="A8CFFE"/>
              <w:right w:val="single" w:sz="12" w:space="0" w:color="A8CFFE"/>
            </w:tcBorders>
          </w:tcPr>
          <w:p w14:paraId="5949973F" w14:textId="77777777" w:rsidR="00156F01" w:rsidRPr="00663DA5" w:rsidRDefault="00156F01" w:rsidP="007B79E5">
            <w:pPr>
              <w:jc w:val="both"/>
              <w:rPr>
                <w:rFonts w:cstheme="minorHAnsi"/>
                <w:sz w:val="20"/>
                <w:szCs w:val="20"/>
              </w:rPr>
            </w:pPr>
          </w:p>
        </w:tc>
      </w:tr>
      <w:tr w:rsidR="00E20E69" w14:paraId="05E0A642" w14:textId="77777777" w:rsidTr="00FF2313">
        <w:trPr>
          <w:trHeight w:val="324"/>
        </w:trPr>
        <w:tc>
          <w:tcPr>
            <w:tcW w:w="2010" w:type="dxa"/>
            <w:gridSpan w:val="2"/>
            <w:tcBorders>
              <w:top w:val="single" w:sz="12" w:space="0" w:color="A8CFFE"/>
              <w:left w:val="single" w:sz="12" w:space="0" w:color="A8CFFE"/>
              <w:bottom w:val="single" w:sz="12" w:space="0" w:color="A8CFFE"/>
              <w:right w:val="single" w:sz="12" w:space="0" w:color="A8CFFE"/>
            </w:tcBorders>
            <w:shd w:val="clear" w:color="auto" w:fill="E5F0FF"/>
          </w:tcPr>
          <w:p w14:paraId="3C59E694" w14:textId="0B197D94" w:rsidR="00E20E69" w:rsidRPr="004572E7" w:rsidRDefault="00B07F4B" w:rsidP="00CA53F9">
            <w:pPr>
              <w:jc w:val="both"/>
              <w:rPr>
                <w:rFonts w:cstheme="minorHAnsi"/>
              </w:rPr>
            </w:pPr>
            <w:r w:rsidRPr="004572E7">
              <w:rPr>
                <w:rFonts w:cstheme="minorHAnsi"/>
              </w:rPr>
              <w:t>Prénom</w:t>
            </w:r>
            <w:r w:rsidR="004572E7" w:rsidRPr="004572E7">
              <w:rPr>
                <w:rFonts w:cstheme="minorHAnsi"/>
              </w:rPr>
              <w:t>(s)</w:t>
            </w:r>
          </w:p>
        </w:tc>
        <w:tc>
          <w:tcPr>
            <w:tcW w:w="7771" w:type="dxa"/>
            <w:gridSpan w:val="15"/>
            <w:tcBorders>
              <w:top w:val="single" w:sz="12" w:space="0" w:color="A8CFFE"/>
              <w:left w:val="single" w:sz="12" w:space="0" w:color="A8CFFE"/>
              <w:bottom w:val="single" w:sz="12" w:space="0" w:color="A8CFFE"/>
              <w:right w:val="single" w:sz="12" w:space="0" w:color="A8CFFE"/>
            </w:tcBorders>
          </w:tcPr>
          <w:p w14:paraId="5FEF9980" w14:textId="116C0256" w:rsidR="00CA53F9" w:rsidRPr="004572E7" w:rsidRDefault="00CA53F9" w:rsidP="004572E7">
            <w:pPr>
              <w:ind w:left="357" w:hanging="357"/>
              <w:jc w:val="both"/>
              <w:rPr>
                <w:rFonts w:cstheme="minorHAnsi"/>
                <w:sz w:val="20"/>
                <w:szCs w:val="20"/>
              </w:rPr>
            </w:pPr>
          </w:p>
        </w:tc>
      </w:tr>
      <w:tr w:rsidR="00B07F4B" w14:paraId="04CEA33F" w14:textId="77777777" w:rsidTr="00FF2313">
        <w:trPr>
          <w:trHeight w:val="324"/>
        </w:trPr>
        <w:tc>
          <w:tcPr>
            <w:tcW w:w="2010" w:type="dxa"/>
            <w:gridSpan w:val="2"/>
            <w:tcBorders>
              <w:top w:val="single" w:sz="12" w:space="0" w:color="A8CFFE"/>
              <w:left w:val="single" w:sz="12" w:space="0" w:color="A8CFFE"/>
              <w:bottom w:val="single" w:sz="12" w:space="0" w:color="A8CFFE"/>
              <w:right w:val="single" w:sz="12" w:space="0" w:color="A8CFFE"/>
            </w:tcBorders>
            <w:shd w:val="clear" w:color="auto" w:fill="E5F0FF"/>
          </w:tcPr>
          <w:p w14:paraId="49D0C026" w14:textId="17DB84F8" w:rsidR="00B07F4B" w:rsidRPr="004572E7" w:rsidRDefault="004572E7" w:rsidP="00CA53F9">
            <w:pPr>
              <w:jc w:val="both"/>
              <w:rPr>
                <w:rFonts w:cstheme="minorHAnsi"/>
              </w:rPr>
            </w:pPr>
            <w:r w:rsidRPr="004572E7">
              <w:rPr>
                <w:rFonts w:cstheme="minorHAnsi"/>
              </w:rPr>
              <w:t>Téléphone</w:t>
            </w:r>
          </w:p>
        </w:tc>
        <w:tc>
          <w:tcPr>
            <w:tcW w:w="7771" w:type="dxa"/>
            <w:gridSpan w:val="15"/>
            <w:tcBorders>
              <w:top w:val="single" w:sz="12" w:space="0" w:color="A8CFFE"/>
              <w:left w:val="single" w:sz="12" w:space="0" w:color="A8CFFE"/>
              <w:bottom w:val="single" w:sz="12" w:space="0" w:color="A8CFFE"/>
              <w:right w:val="single" w:sz="12" w:space="0" w:color="A8CFFE"/>
            </w:tcBorders>
          </w:tcPr>
          <w:p w14:paraId="68684FEA" w14:textId="77777777" w:rsidR="00B07F4B" w:rsidRPr="004572E7" w:rsidRDefault="00B07F4B" w:rsidP="004572E7">
            <w:pPr>
              <w:jc w:val="both"/>
              <w:rPr>
                <w:rFonts w:cstheme="minorHAnsi"/>
                <w:sz w:val="20"/>
                <w:szCs w:val="20"/>
              </w:rPr>
            </w:pPr>
          </w:p>
        </w:tc>
      </w:tr>
      <w:tr w:rsidR="004572E7" w14:paraId="6934E018" w14:textId="77777777" w:rsidTr="00FF2313">
        <w:trPr>
          <w:trHeight w:val="866"/>
        </w:trPr>
        <w:tc>
          <w:tcPr>
            <w:tcW w:w="2010" w:type="dxa"/>
            <w:gridSpan w:val="2"/>
            <w:tcBorders>
              <w:top w:val="single" w:sz="12" w:space="0" w:color="A8CFFE"/>
              <w:left w:val="single" w:sz="12" w:space="0" w:color="A8CFFE"/>
              <w:bottom w:val="single" w:sz="12" w:space="0" w:color="A8CFFE"/>
              <w:right w:val="single" w:sz="12" w:space="0" w:color="A8CFFE"/>
            </w:tcBorders>
            <w:shd w:val="clear" w:color="auto" w:fill="E5F0FF"/>
          </w:tcPr>
          <w:p w14:paraId="026F40BF" w14:textId="2553CC0E" w:rsidR="004572E7" w:rsidRPr="004572E7" w:rsidRDefault="004572E7" w:rsidP="00CA53F9">
            <w:pPr>
              <w:jc w:val="both"/>
              <w:rPr>
                <w:rFonts w:cstheme="minorHAnsi"/>
              </w:rPr>
            </w:pPr>
            <w:proofErr w:type="gramStart"/>
            <w:r w:rsidRPr="004572E7">
              <w:rPr>
                <w:rFonts w:cstheme="minorHAnsi"/>
              </w:rPr>
              <w:t>E-mail</w:t>
            </w:r>
            <w:proofErr w:type="gramEnd"/>
            <w:r w:rsidRPr="004572E7">
              <w:rPr>
                <w:rFonts w:cstheme="minorHAnsi"/>
              </w:rPr>
              <w:t xml:space="preserve"> professionnel</w:t>
            </w:r>
          </w:p>
        </w:tc>
        <w:tc>
          <w:tcPr>
            <w:tcW w:w="7771" w:type="dxa"/>
            <w:gridSpan w:val="15"/>
            <w:tcBorders>
              <w:top w:val="single" w:sz="12" w:space="0" w:color="A8CFFE"/>
              <w:left w:val="single" w:sz="12" w:space="0" w:color="A8CFFE"/>
              <w:bottom w:val="single" w:sz="12" w:space="0" w:color="A8CFFE"/>
              <w:right w:val="single" w:sz="12" w:space="0" w:color="A8CFFE"/>
            </w:tcBorders>
          </w:tcPr>
          <w:p w14:paraId="0113A1DA" w14:textId="77777777" w:rsidR="004572E7" w:rsidRPr="004572E7" w:rsidRDefault="004572E7" w:rsidP="004572E7">
            <w:pPr>
              <w:jc w:val="both"/>
              <w:rPr>
                <w:rFonts w:cstheme="minorHAnsi"/>
                <w:sz w:val="20"/>
                <w:szCs w:val="20"/>
              </w:rPr>
            </w:pPr>
          </w:p>
        </w:tc>
      </w:tr>
      <w:bookmarkEnd w:id="4"/>
      <w:tr w:rsidR="004572E7" w14:paraId="3DF2B971" w14:textId="77777777" w:rsidTr="00FF2313">
        <w:trPr>
          <w:trHeight w:val="516"/>
        </w:trPr>
        <w:tc>
          <w:tcPr>
            <w:tcW w:w="9781" w:type="dxa"/>
            <w:gridSpan w:val="17"/>
            <w:tcBorders>
              <w:top w:val="single" w:sz="12" w:space="0" w:color="A8CFFE"/>
              <w:left w:val="single" w:sz="12" w:space="0" w:color="006AB2" w:themeColor="text2"/>
              <w:bottom w:val="single" w:sz="12" w:space="0" w:color="A8CFFE"/>
              <w:right w:val="single" w:sz="12" w:space="0" w:color="006AB2" w:themeColor="text2"/>
            </w:tcBorders>
            <w:shd w:val="clear" w:color="auto" w:fill="0070C0"/>
          </w:tcPr>
          <w:p w14:paraId="13F876D0" w14:textId="2AECF14B" w:rsidR="004572E7" w:rsidRPr="002B5B3C" w:rsidRDefault="002B5B3C" w:rsidP="002B5B3C">
            <w:pPr>
              <w:rPr>
                <w:rFonts w:cstheme="minorHAnsi"/>
                <w:b/>
                <w:bCs/>
                <w:color w:val="FFFFFF" w:themeColor="background1"/>
              </w:rPr>
            </w:pPr>
            <w:r w:rsidRPr="002B5B3C">
              <w:rPr>
                <w:rFonts w:cstheme="minorHAnsi"/>
                <w:b/>
                <w:bCs/>
                <w:color w:val="FFFFFF" w:themeColor="background1"/>
              </w:rPr>
              <w:t>2.3 Identification de l'interlocuteur opérationnel (chef de projet, responsable technique ou autre personne) à contacter en cas d'urgence ou difficultés en lien avec le ROR</w:t>
            </w:r>
          </w:p>
        </w:tc>
      </w:tr>
      <w:tr w:rsidR="002B5B3C" w14:paraId="460C40CB" w14:textId="77777777" w:rsidTr="00FF2313">
        <w:trPr>
          <w:trHeight w:val="65"/>
        </w:trPr>
        <w:tc>
          <w:tcPr>
            <w:tcW w:w="1726" w:type="dxa"/>
            <w:tcBorders>
              <w:top w:val="single" w:sz="12" w:space="0" w:color="A8CFFE"/>
              <w:left w:val="single" w:sz="12" w:space="0" w:color="A8CFFE"/>
              <w:bottom w:val="single" w:sz="12" w:space="0" w:color="A8CFFE"/>
              <w:right w:val="single" w:sz="12" w:space="0" w:color="A8CFFE"/>
            </w:tcBorders>
            <w:shd w:val="clear" w:color="auto" w:fill="E5F0FF"/>
          </w:tcPr>
          <w:p w14:paraId="61AA894D" w14:textId="5CF02529" w:rsidR="002B5B3C" w:rsidRPr="002B5B3C" w:rsidRDefault="002B5B3C" w:rsidP="002B5B3C">
            <w:pPr>
              <w:rPr>
                <w:rFonts w:cstheme="minorHAnsi"/>
                <w:color w:val="000000" w:themeColor="text1"/>
              </w:rPr>
            </w:pPr>
            <w:r w:rsidRPr="002B5B3C">
              <w:rPr>
                <w:rFonts w:cstheme="minorHAnsi"/>
                <w:color w:val="000000" w:themeColor="text1"/>
              </w:rPr>
              <w:t>Civilité</w:t>
            </w:r>
          </w:p>
        </w:tc>
        <w:tc>
          <w:tcPr>
            <w:tcW w:w="8055" w:type="dxa"/>
            <w:gridSpan w:val="16"/>
            <w:tcBorders>
              <w:top w:val="single" w:sz="12" w:space="0" w:color="A8CFFE"/>
              <w:left w:val="single" w:sz="12" w:space="0" w:color="A8CFFE"/>
              <w:bottom w:val="single" w:sz="12" w:space="0" w:color="A8CFFE"/>
              <w:right w:val="single" w:sz="12" w:space="0" w:color="A8CFFE"/>
            </w:tcBorders>
            <w:shd w:val="clear" w:color="auto" w:fill="FFFFFF" w:themeFill="background1"/>
          </w:tcPr>
          <w:p w14:paraId="5F71DFF0" w14:textId="77777777" w:rsidR="00FA3BB3" w:rsidRPr="00FA3BB3" w:rsidRDefault="00FA3BB3" w:rsidP="00EF1CD1">
            <w:pPr>
              <w:numPr>
                <w:ilvl w:val="0"/>
                <w:numId w:val="10"/>
              </w:numPr>
              <w:spacing w:after="0"/>
              <w:ind w:left="714" w:hanging="357"/>
              <w:rPr>
                <w:rFonts w:cstheme="minorHAnsi"/>
                <w:color w:val="000000" w:themeColor="text1"/>
              </w:rPr>
            </w:pPr>
            <w:r w:rsidRPr="00FA3BB3">
              <w:rPr>
                <w:rFonts w:cstheme="minorHAnsi"/>
                <w:color w:val="000000" w:themeColor="text1"/>
              </w:rPr>
              <w:t xml:space="preserve">Monsieur </w:t>
            </w:r>
          </w:p>
          <w:p w14:paraId="743F938B" w14:textId="054266E4" w:rsidR="002B5B3C" w:rsidRPr="00FA3BB3" w:rsidRDefault="00FA3BB3" w:rsidP="00EF1CD1">
            <w:pPr>
              <w:numPr>
                <w:ilvl w:val="0"/>
                <w:numId w:val="10"/>
              </w:numPr>
              <w:spacing w:after="0"/>
              <w:ind w:left="714" w:hanging="357"/>
              <w:rPr>
                <w:rFonts w:cstheme="minorHAnsi"/>
                <w:b/>
                <w:bCs/>
                <w:color w:val="000000" w:themeColor="text1"/>
              </w:rPr>
            </w:pPr>
            <w:r w:rsidRPr="00FA3BB3">
              <w:rPr>
                <w:rFonts w:cstheme="minorHAnsi"/>
                <w:color w:val="000000" w:themeColor="text1"/>
              </w:rPr>
              <w:lastRenderedPageBreak/>
              <w:t>Madame</w:t>
            </w:r>
          </w:p>
        </w:tc>
      </w:tr>
      <w:tr w:rsidR="002B5B3C" w14:paraId="153BA945" w14:textId="77777777" w:rsidTr="00FF2313">
        <w:trPr>
          <w:trHeight w:val="65"/>
        </w:trPr>
        <w:tc>
          <w:tcPr>
            <w:tcW w:w="1726" w:type="dxa"/>
            <w:tcBorders>
              <w:top w:val="single" w:sz="12" w:space="0" w:color="A8CFFE"/>
              <w:left w:val="single" w:sz="12" w:space="0" w:color="A8CFFE"/>
              <w:bottom w:val="single" w:sz="12" w:space="0" w:color="A8CFFE"/>
              <w:right w:val="single" w:sz="12" w:space="0" w:color="A8CFFE"/>
            </w:tcBorders>
            <w:shd w:val="clear" w:color="auto" w:fill="E5F0FF"/>
          </w:tcPr>
          <w:p w14:paraId="1372E65E" w14:textId="1B26E3C1" w:rsidR="002B5B3C" w:rsidRPr="002B5B3C" w:rsidRDefault="002B5B3C" w:rsidP="002B5B3C">
            <w:pPr>
              <w:rPr>
                <w:rFonts w:cstheme="minorHAnsi"/>
                <w:color w:val="000000" w:themeColor="text1"/>
              </w:rPr>
            </w:pPr>
            <w:r w:rsidRPr="002B5B3C">
              <w:rPr>
                <w:rFonts w:cstheme="minorHAnsi"/>
                <w:color w:val="000000" w:themeColor="text1"/>
              </w:rPr>
              <w:lastRenderedPageBreak/>
              <w:t>Nom</w:t>
            </w:r>
          </w:p>
        </w:tc>
        <w:tc>
          <w:tcPr>
            <w:tcW w:w="8055" w:type="dxa"/>
            <w:gridSpan w:val="16"/>
            <w:tcBorders>
              <w:top w:val="single" w:sz="12" w:space="0" w:color="A8CFFE"/>
              <w:left w:val="single" w:sz="12" w:space="0" w:color="A8CFFE"/>
              <w:bottom w:val="single" w:sz="12" w:space="0" w:color="A8CFFE"/>
              <w:right w:val="single" w:sz="12" w:space="0" w:color="A8CFFE"/>
            </w:tcBorders>
            <w:shd w:val="clear" w:color="auto" w:fill="FFFFFF" w:themeFill="background1"/>
          </w:tcPr>
          <w:p w14:paraId="3A0CB9AB" w14:textId="10A48AF0" w:rsidR="002B5B3C" w:rsidRPr="002B5B3C" w:rsidRDefault="002B5B3C" w:rsidP="002B5B3C">
            <w:pPr>
              <w:rPr>
                <w:rFonts w:cstheme="minorHAnsi"/>
                <w:b/>
                <w:bCs/>
                <w:color w:val="FFFFFF" w:themeColor="background1"/>
              </w:rPr>
            </w:pPr>
          </w:p>
        </w:tc>
      </w:tr>
      <w:tr w:rsidR="002B5B3C" w14:paraId="2C7F1A55" w14:textId="77777777" w:rsidTr="00FF2313">
        <w:trPr>
          <w:trHeight w:val="65"/>
        </w:trPr>
        <w:tc>
          <w:tcPr>
            <w:tcW w:w="1726" w:type="dxa"/>
            <w:tcBorders>
              <w:top w:val="single" w:sz="12" w:space="0" w:color="A8CFFE"/>
              <w:left w:val="single" w:sz="12" w:space="0" w:color="A8CFFE"/>
              <w:bottom w:val="single" w:sz="12" w:space="0" w:color="A8CFFE"/>
              <w:right w:val="single" w:sz="12" w:space="0" w:color="A8CFFE"/>
            </w:tcBorders>
            <w:shd w:val="clear" w:color="auto" w:fill="E5F0FF"/>
          </w:tcPr>
          <w:p w14:paraId="0FCAD0AC" w14:textId="4AF26CDA" w:rsidR="002B5B3C" w:rsidRPr="002B5B3C" w:rsidRDefault="002B5B3C" w:rsidP="002B5B3C">
            <w:pPr>
              <w:rPr>
                <w:rFonts w:cstheme="minorHAnsi"/>
                <w:color w:val="000000" w:themeColor="text1"/>
              </w:rPr>
            </w:pPr>
            <w:r w:rsidRPr="002B5B3C">
              <w:rPr>
                <w:rFonts w:cstheme="minorHAnsi"/>
                <w:color w:val="000000" w:themeColor="text1"/>
              </w:rPr>
              <w:t>Prénom(s)</w:t>
            </w:r>
          </w:p>
        </w:tc>
        <w:tc>
          <w:tcPr>
            <w:tcW w:w="8055" w:type="dxa"/>
            <w:gridSpan w:val="16"/>
            <w:tcBorders>
              <w:top w:val="single" w:sz="12" w:space="0" w:color="A8CFFE"/>
              <w:left w:val="single" w:sz="12" w:space="0" w:color="A8CFFE"/>
              <w:bottom w:val="single" w:sz="12" w:space="0" w:color="A8CFFE"/>
              <w:right w:val="single" w:sz="12" w:space="0" w:color="A8CFFE"/>
            </w:tcBorders>
            <w:shd w:val="clear" w:color="auto" w:fill="FFFFFF" w:themeFill="background1"/>
          </w:tcPr>
          <w:p w14:paraId="2CD96EDF" w14:textId="1C29EF37" w:rsidR="002B5B3C" w:rsidRPr="002B5B3C" w:rsidRDefault="002B5B3C" w:rsidP="002B5B3C">
            <w:pPr>
              <w:rPr>
                <w:rFonts w:cstheme="minorHAnsi"/>
                <w:b/>
                <w:bCs/>
                <w:color w:val="FFFFFF" w:themeColor="background1"/>
              </w:rPr>
            </w:pPr>
          </w:p>
        </w:tc>
      </w:tr>
      <w:tr w:rsidR="002B5B3C" w14:paraId="6B732F7D" w14:textId="77777777" w:rsidTr="00FF2313">
        <w:trPr>
          <w:trHeight w:val="65"/>
        </w:trPr>
        <w:tc>
          <w:tcPr>
            <w:tcW w:w="1726" w:type="dxa"/>
            <w:tcBorders>
              <w:top w:val="single" w:sz="12" w:space="0" w:color="A8CFFE"/>
              <w:left w:val="single" w:sz="12" w:space="0" w:color="A8CFFE"/>
              <w:bottom w:val="single" w:sz="12" w:space="0" w:color="A8CFFE"/>
              <w:right w:val="single" w:sz="12" w:space="0" w:color="A8CFFE"/>
            </w:tcBorders>
            <w:shd w:val="clear" w:color="auto" w:fill="E5F0FF"/>
          </w:tcPr>
          <w:p w14:paraId="4096CCE0" w14:textId="14219C20" w:rsidR="002B5B3C" w:rsidRPr="002B5B3C" w:rsidRDefault="002B5B3C" w:rsidP="002B5B3C">
            <w:pPr>
              <w:rPr>
                <w:rFonts w:cstheme="minorHAnsi"/>
                <w:color w:val="000000" w:themeColor="text1"/>
              </w:rPr>
            </w:pPr>
            <w:r w:rsidRPr="002B5B3C">
              <w:rPr>
                <w:rFonts w:cstheme="minorHAnsi"/>
                <w:color w:val="000000" w:themeColor="text1"/>
              </w:rPr>
              <w:t>Téléphone</w:t>
            </w:r>
          </w:p>
        </w:tc>
        <w:tc>
          <w:tcPr>
            <w:tcW w:w="8055" w:type="dxa"/>
            <w:gridSpan w:val="16"/>
            <w:tcBorders>
              <w:top w:val="single" w:sz="12" w:space="0" w:color="A8CFFE"/>
              <w:left w:val="single" w:sz="12" w:space="0" w:color="A8CFFE"/>
              <w:bottom w:val="single" w:sz="12" w:space="0" w:color="A8CFFE"/>
              <w:right w:val="single" w:sz="12" w:space="0" w:color="A8CFFE"/>
            </w:tcBorders>
            <w:shd w:val="clear" w:color="auto" w:fill="FFFFFF" w:themeFill="background1"/>
          </w:tcPr>
          <w:p w14:paraId="232206FF" w14:textId="30F84C60" w:rsidR="002B5B3C" w:rsidRPr="002B5B3C" w:rsidRDefault="002B5B3C" w:rsidP="002B5B3C">
            <w:pPr>
              <w:rPr>
                <w:rFonts w:cstheme="minorHAnsi"/>
                <w:b/>
                <w:bCs/>
                <w:color w:val="FFFFFF" w:themeColor="background1"/>
              </w:rPr>
            </w:pPr>
          </w:p>
        </w:tc>
      </w:tr>
      <w:tr w:rsidR="002B5B3C" w14:paraId="2073F2AF" w14:textId="77777777" w:rsidTr="00FF2313">
        <w:trPr>
          <w:trHeight w:val="438"/>
        </w:trPr>
        <w:tc>
          <w:tcPr>
            <w:tcW w:w="1726" w:type="dxa"/>
            <w:tcBorders>
              <w:top w:val="single" w:sz="12" w:space="0" w:color="A8CFFE"/>
              <w:left w:val="single" w:sz="12" w:space="0" w:color="A8CFFE"/>
              <w:bottom w:val="single" w:sz="12" w:space="0" w:color="A8CFFE"/>
              <w:right w:val="single" w:sz="12" w:space="0" w:color="A8CFFE"/>
            </w:tcBorders>
            <w:shd w:val="clear" w:color="auto" w:fill="E5F0FF"/>
          </w:tcPr>
          <w:p w14:paraId="59A1E115" w14:textId="25C99EE7" w:rsidR="002B5B3C" w:rsidRPr="002B5B3C" w:rsidRDefault="002B5B3C" w:rsidP="002B5B3C">
            <w:pPr>
              <w:rPr>
                <w:rFonts w:cstheme="minorHAnsi"/>
                <w:color w:val="000000" w:themeColor="text1"/>
              </w:rPr>
            </w:pPr>
            <w:proofErr w:type="gramStart"/>
            <w:r w:rsidRPr="002B5B3C">
              <w:rPr>
                <w:rFonts w:cstheme="minorHAnsi"/>
                <w:color w:val="000000" w:themeColor="text1"/>
              </w:rPr>
              <w:t>E-mail</w:t>
            </w:r>
            <w:proofErr w:type="gramEnd"/>
            <w:r w:rsidRPr="002B5B3C">
              <w:rPr>
                <w:rFonts w:cstheme="minorHAnsi"/>
                <w:color w:val="000000" w:themeColor="text1"/>
              </w:rPr>
              <w:t xml:space="preserve"> professionnel</w:t>
            </w:r>
          </w:p>
        </w:tc>
        <w:tc>
          <w:tcPr>
            <w:tcW w:w="8055" w:type="dxa"/>
            <w:gridSpan w:val="16"/>
            <w:tcBorders>
              <w:top w:val="single" w:sz="12" w:space="0" w:color="A8CFFE"/>
              <w:left w:val="single" w:sz="12" w:space="0" w:color="A8CFFE"/>
              <w:bottom w:val="single" w:sz="12" w:space="0" w:color="A8CFFE"/>
              <w:right w:val="single" w:sz="12" w:space="0" w:color="A8CFFE"/>
            </w:tcBorders>
            <w:shd w:val="clear" w:color="auto" w:fill="FFFFFF" w:themeFill="background1"/>
          </w:tcPr>
          <w:p w14:paraId="3CF1B9DC" w14:textId="2A3BF7E5" w:rsidR="002B5B3C" w:rsidRPr="002B5B3C" w:rsidRDefault="002B5B3C" w:rsidP="002B5B3C">
            <w:pPr>
              <w:rPr>
                <w:rFonts w:cstheme="minorHAnsi"/>
                <w:b/>
                <w:bCs/>
                <w:color w:val="FFFFFF" w:themeColor="background1"/>
              </w:rPr>
            </w:pPr>
          </w:p>
        </w:tc>
      </w:tr>
      <w:tr w:rsidR="00E94895" w14:paraId="3EE9F136" w14:textId="77777777" w:rsidTr="00FF2313">
        <w:trPr>
          <w:trHeight w:val="65"/>
        </w:trPr>
        <w:tc>
          <w:tcPr>
            <w:tcW w:w="9781" w:type="dxa"/>
            <w:gridSpan w:val="17"/>
            <w:tcBorders>
              <w:top w:val="single" w:sz="12" w:space="0" w:color="A8CFFE"/>
              <w:left w:val="single" w:sz="12" w:space="0" w:color="006AB2" w:themeColor="text2"/>
              <w:bottom w:val="nil"/>
              <w:right w:val="single" w:sz="12" w:space="0" w:color="006AB2" w:themeColor="text2"/>
            </w:tcBorders>
            <w:shd w:val="clear" w:color="auto" w:fill="0070C0"/>
          </w:tcPr>
          <w:p w14:paraId="7D447CB8" w14:textId="4067E6C1" w:rsidR="00031CA5" w:rsidRDefault="00031CA5" w:rsidP="00EF1CD1">
            <w:pPr>
              <w:pStyle w:val="Paragraphedeliste"/>
              <w:numPr>
                <w:ilvl w:val="0"/>
                <w:numId w:val="7"/>
              </w:numPr>
              <w:spacing w:after="0"/>
              <w:ind w:left="357" w:hanging="357"/>
              <w:rPr>
                <w:rFonts w:cstheme="minorHAnsi"/>
                <w:b/>
                <w:bCs/>
                <w:color w:val="FFFFFF" w:themeColor="background1"/>
              </w:rPr>
            </w:pPr>
            <w:r w:rsidRPr="00031CA5">
              <w:rPr>
                <w:rFonts w:cstheme="minorHAnsi"/>
                <w:b/>
                <w:bCs/>
                <w:color w:val="FFFFFF" w:themeColor="background1"/>
              </w:rPr>
              <w:t xml:space="preserve">Service numérique souhaitant </w:t>
            </w:r>
            <w:r w:rsidR="00A23207">
              <w:rPr>
                <w:rFonts w:cstheme="minorHAnsi"/>
                <w:b/>
                <w:bCs/>
                <w:color w:val="FFFFFF" w:themeColor="background1"/>
              </w:rPr>
              <w:t>alimenter</w:t>
            </w:r>
            <w:r w:rsidRPr="00031CA5">
              <w:rPr>
                <w:rFonts w:cstheme="minorHAnsi"/>
                <w:b/>
                <w:bCs/>
                <w:color w:val="FFFFFF" w:themeColor="background1"/>
              </w:rPr>
              <w:t xml:space="preserve"> le ROR</w:t>
            </w:r>
          </w:p>
          <w:p w14:paraId="2A6D51DA" w14:textId="02547621" w:rsidR="00031CA5" w:rsidRPr="00031CA5" w:rsidRDefault="00031CA5" w:rsidP="00031CA5">
            <w:pPr>
              <w:rPr>
                <w:rFonts w:cstheme="minorHAnsi"/>
                <w:color w:val="FFFFFF" w:themeColor="background1"/>
              </w:rPr>
            </w:pPr>
            <w:r w:rsidRPr="00031CA5">
              <w:rPr>
                <w:rFonts w:cstheme="minorHAnsi"/>
                <w:i/>
                <w:iCs/>
                <w:color w:val="FFFFFF" w:themeColor="background1"/>
                <w:sz w:val="20"/>
                <w:szCs w:val="20"/>
              </w:rPr>
              <w:t>L'ensemble des champs doit être complété</w:t>
            </w:r>
          </w:p>
        </w:tc>
      </w:tr>
      <w:tr w:rsidR="00031CA5" w14:paraId="186BA33D" w14:textId="77777777" w:rsidTr="00FF2313">
        <w:trPr>
          <w:trHeight w:val="65"/>
        </w:trPr>
        <w:tc>
          <w:tcPr>
            <w:tcW w:w="9781" w:type="dxa"/>
            <w:gridSpan w:val="17"/>
            <w:tcBorders>
              <w:top w:val="nil"/>
              <w:left w:val="single" w:sz="12" w:space="0" w:color="006AB2" w:themeColor="text2"/>
              <w:bottom w:val="single" w:sz="12" w:space="0" w:color="006AB2" w:themeColor="text2"/>
              <w:right w:val="single" w:sz="12" w:space="0" w:color="006AB2" w:themeColor="text2"/>
            </w:tcBorders>
            <w:shd w:val="clear" w:color="auto" w:fill="0070C0"/>
          </w:tcPr>
          <w:p w14:paraId="726B460F" w14:textId="7FA64637" w:rsidR="00031CA5" w:rsidRPr="0046127E" w:rsidRDefault="0046127E" w:rsidP="002B5B3C">
            <w:pPr>
              <w:rPr>
                <w:rFonts w:cstheme="minorHAnsi"/>
                <w:b/>
                <w:bCs/>
                <w:color w:val="FFFFFF" w:themeColor="background1"/>
              </w:rPr>
            </w:pPr>
            <w:r w:rsidRPr="0046127E">
              <w:rPr>
                <w:rFonts w:cstheme="minorHAnsi"/>
                <w:b/>
                <w:bCs/>
                <w:color w:val="FFFFFF" w:themeColor="background1"/>
              </w:rPr>
              <w:t>3.1 Description du service numérique</w:t>
            </w:r>
          </w:p>
        </w:tc>
      </w:tr>
      <w:tr w:rsidR="00031CA5" w14:paraId="79B9FA27" w14:textId="77777777" w:rsidTr="00FF2313">
        <w:trPr>
          <w:trHeight w:val="65"/>
        </w:trPr>
        <w:tc>
          <w:tcPr>
            <w:tcW w:w="1726" w:type="dxa"/>
            <w:tcBorders>
              <w:top w:val="single" w:sz="12" w:space="0" w:color="006AB2" w:themeColor="text2"/>
              <w:left w:val="single" w:sz="12" w:space="0" w:color="A8CFFE"/>
              <w:bottom w:val="single" w:sz="12" w:space="0" w:color="A8CFFE"/>
              <w:right w:val="single" w:sz="12" w:space="0" w:color="A8CFFE"/>
            </w:tcBorders>
            <w:shd w:val="clear" w:color="auto" w:fill="E5F0FF"/>
          </w:tcPr>
          <w:p w14:paraId="4EC54DD0" w14:textId="21F07E4E" w:rsidR="00031CA5" w:rsidRPr="002B5B3C" w:rsidRDefault="0046127E" w:rsidP="002B5B3C">
            <w:pPr>
              <w:rPr>
                <w:rFonts w:cstheme="minorHAnsi"/>
                <w:color w:val="000000" w:themeColor="text1"/>
              </w:rPr>
            </w:pPr>
            <w:r>
              <w:rPr>
                <w:rFonts w:cstheme="minorHAnsi"/>
                <w:color w:val="000000" w:themeColor="text1"/>
              </w:rPr>
              <w:t>Nom du service numérique</w:t>
            </w:r>
          </w:p>
        </w:tc>
        <w:tc>
          <w:tcPr>
            <w:tcW w:w="8055" w:type="dxa"/>
            <w:gridSpan w:val="16"/>
            <w:tcBorders>
              <w:top w:val="single" w:sz="12" w:space="0" w:color="006AB2" w:themeColor="text2"/>
              <w:left w:val="single" w:sz="12" w:space="0" w:color="A8CFFE"/>
              <w:bottom w:val="single" w:sz="12" w:space="0" w:color="A8CFFE"/>
              <w:right w:val="single" w:sz="12" w:space="0" w:color="A8CFFE"/>
            </w:tcBorders>
            <w:shd w:val="clear" w:color="auto" w:fill="FFFFFF" w:themeFill="background1"/>
          </w:tcPr>
          <w:p w14:paraId="024705E6" w14:textId="77777777" w:rsidR="00031CA5" w:rsidRPr="002B5B3C" w:rsidRDefault="00031CA5" w:rsidP="002B5B3C">
            <w:pPr>
              <w:rPr>
                <w:rFonts w:cstheme="minorHAnsi"/>
                <w:b/>
                <w:bCs/>
                <w:color w:val="FFFFFF" w:themeColor="background1"/>
              </w:rPr>
            </w:pPr>
          </w:p>
        </w:tc>
      </w:tr>
      <w:tr w:rsidR="0046127E" w14:paraId="41CF0628" w14:textId="77777777" w:rsidTr="00FF2313">
        <w:trPr>
          <w:trHeight w:val="65"/>
        </w:trPr>
        <w:tc>
          <w:tcPr>
            <w:tcW w:w="1726" w:type="dxa"/>
            <w:tcBorders>
              <w:top w:val="single" w:sz="12" w:space="0" w:color="A8CFFE"/>
              <w:left w:val="single" w:sz="12" w:space="0" w:color="A8CFFE"/>
              <w:bottom w:val="single" w:sz="12" w:space="0" w:color="A8CFFE"/>
              <w:right w:val="single" w:sz="12" w:space="0" w:color="A8CFFE"/>
            </w:tcBorders>
            <w:shd w:val="clear" w:color="auto" w:fill="E5F0FF"/>
          </w:tcPr>
          <w:p w14:paraId="783B8D25" w14:textId="7C0A4242" w:rsidR="0046127E" w:rsidRPr="002B5B3C" w:rsidRDefault="0046127E" w:rsidP="002B5B3C">
            <w:pPr>
              <w:rPr>
                <w:rFonts w:cstheme="minorHAnsi"/>
                <w:color w:val="000000" w:themeColor="text1"/>
              </w:rPr>
            </w:pPr>
            <w:r>
              <w:rPr>
                <w:rFonts w:cstheme="minorHAnsi"/>
                <w:color w:val="000000" w:themeColor="text1"/>
              </w:rPr>
              <w:t>Version du service numérique</w:t>
            </w:r>
          </w:p>
        </w:tc>
        <w:tc>
          <w:tcPr>
            <w:tcW w:w="8055" w:type="dxa"/>
            <w:gridSpan w:val="16"/>
            <w:tcBorders>
              <w:top w:val="single" w:sz="12" w:space="0" w:color="A8CFFE"/>
              <w:left w:val="single" w:sz="12" w:space="0" w:color="A8CFFE"/>
              <w:bottom w:val="single" w:sz="12" w:space="0" w:color="A8CFFE"/>
              <w:right w:val="single" w:sz="12" w:space="0" w:color="A8CFFE"/>
            </w:tcBorders>
            <w:shd w:val="clear" w:color="auto" w:fill="FFFFFF" w:themeFill="background1"/>
          </w:tcPr>
          <w:p w14:paraId="1FA2C0E6" w14:textId="77777777" w:rsidR="0046127E" w:rsidRPr="002B5B3C" w:rsidRDefault="0046127E" w:rsidP="002B5B3C">
            <w:pPr>
              <w:rPr>
                <w:rFonts w:cstheme="minorHAnsi"/>
                <w:b/>
                <w:bCs/>
                <w:color w:val="FFFFFF" w:themeColor="background1"/>
              </w:rPr>
            </w:pPr>
          </w:p>
        </w:tc>
      </w:tr>
      <w:tr w:rsidR="00921EF9" w14:paraId="14D348A8" w14:textId="77777777" w:rsidTr="00FF2313">
        <w:trPr>
          <w:trHeight w:val="65"/>
        </w:trPr>
        <w:tc>
          <w:tcPr>
            <w:tcW w:w="1726" w:type="dxa"/>
            <w:tcBorders>
              <w:top w:val="single" w:sz="12" w:space="0" w:color="A8CFFE"/>
              <w:left w:val="single" w:sz="12" w:space="0" w:color="A8CFFE"/>
              <w:bottom w:val="single" w:sz="12" w:space="0" w:color="A8CFFE"/>
              <w:right w:val="single" w:sz="12" w:space="0" w:color="A8CFFE"/>
            </w:tcBorders>
            <w:shd w:val="clear" w:color="auto" w:fill="E5F0FF"/>
          </w:tcPr>
          <w:p w14:paraId="436FE630" w14:textId="052D195A" w:rsidR="00921EF9" w:rsidRDefault="00921EF9" w:rsidP="002B5B3C">
            <w:pPr>
              <w:rPr>
                <w:rFonts w:cstheme="minorHAnsi"/>
                <w:color w:val="000000" w:themeColor="text1"/>
              </w:rPr>
            </w:pPr>
            <w:r>
              <w:rPr>
                <w:rFonts w:cstheme="minorHAnsi"/>
                <w:color w:val="000000" w:themeColor="text1"/>
              </w:rPr>
              <w:t>Type de solution numérique</w:t>
            </w:r>
          </w:p>
        </w:tc>
        <w:tc>
          <w:tcPr>
            <w:tcW w:w="8055" w:type="dxa"/>
            <w:gridSpan w:val="16"/>
            <w:tcBorders>
              <w:top w:val="single" w:sz="12" w:space="0" w:color="A8CFFE"/>
              <w:left w:val="single" w:sz="12" w:space="0" w:color="A8CFFE"/>
              <w:bottom w:val="single" w:sz="12" w:space="0" w:color="A8CFFE"/>
              <w:right w:val="single" w:sz="12" w:space="0" w:color="A8CFFE"/>
            </w:tcBorders>
            <w:shd w:val="clear" w:color="auto" w:fill="FFFFFF" w:themeFill="background1"/>
          </w:tcPr>
          <w:p w14:paraId="0300C497" w14:textId="03ED2F2F" w:rsidR="00921EF9" w:rsidRPr="00921EF9" w:rsidRDefault="5D57195C" w:rsidP="08A05F5B">
            <w:pPr>
              <w:pStyle w:val="Paragraphedeliste"/>
              <w:numPr>
                <w:ilvl w:val="0"/>
                <w:numId w:val="16"/>
              </w:numPr>
              <w:rPr>
                <w:color w:val="FFFFFF" w:themeColor="background1"/>
              </w:rPr>
            </w:pPr>
            <w:r w:rsidRPr="08A05F5B">
              <w:t>EAI Régional</w:t>
            </w:r>
          </w:p>
          <w:p w14:paraId="31E88E6A" w14:textId="4D678E0F" w:rsidR="00921EF9" w:rsidRPr="00821972" w:rsidRDefault="0ED49BCA" w:rsidP="08A05F5B">
            <w:pPr>
              <w:pStyle w:val="Paragraphedeliste"/>
              <w:numPr>
                <w:ilvl w:val="0"/>
                <w:numId w:val="16"/>
              </w:numPr>
            </w:pPr>
            <w:r w:rsidRPr="08A05F5B">
              <w:t xml:space="preserve">Solution </w:t>
            </w:r>
            <w:r w:rsidR="0AE13362" w:rsidRPr="003E0241">
              <w:rPr>
                <w:color w:val="000000" w:themeColor="text1"/>
              </w:rPr>
              <w:t xml:space="preserve">en mode </w:t>
            </w:r>
            <w:r w:rsidRPr="08A05F5B">
              <w:t>SAAS</w:t>
            </w:r>
          </w:p>
          <w:p w14:paraId="36DE9A54" w14:textId="48B392A9" w:rsidR="00821972" w:rsidRPr="00921EF9" w:rsidRDefault="0ED49BCA" w:rsidP="08A05F5B">
            <w:pPr>
              <w:pStyle w:val="Paragraphedeliste"/>
              <w:numPr>
                <w:ilvl w:val="0"/>
                <w:numId w:val="16"/>
              </w:numPr>
            </w:pPr>
            <w:r w:rsidRPr="08A05F5B">
              <w:t xml:space="preserve">Solution </w:t>
            </w:r>
            <w:r w:rsidR="6768C83F" w:rsidRPr="003E0241">
              <w:rPr>
                <w:color w:val="000000" w:themeColor="text1"/>
              </w:rPr>
              <w:t>client propriétaire</w:t>
            </w:r>
          </w:p>
        </w:tc>
      </w:tr>
      <w:tr w:rsidR="0046127E" w14:paraId="6690078A" w14:textId="77777777" w:rsidTr="00FF2313">
        <w:trPr>
          <w:trHeight w:val="65"/>
        </w:trPr>
        <w:tc>
          <w:tcPr>
            <w:tcW w:w="1726" w:type="dxa"/>
            <w:tcBorders>
              <w:top w:val="single" w:sz="12" w:space="0" w:color="A8CFFE"/>
              <w:left w:val="single" w:sz="12" w:space="0" w:color="A8CFFE"/>
              <w:bottom w:val="single" w:sz="12" w:space="0" w:color="A8CFFE"/>
              <w:right w:val="single" w:sz="12" w:space="0" w:color="A8CFFE"/>
            </w:tcBorders>
            <w:shd w:val="clear" w:color="auto" w:fill="E5F0FF"/>
          </w:tcPr>
          <w:p w14:paraId="08577C29" w14:textId="47A69939" w:rsidR="0046127E" w:rsidRPr="002B5B3C" w:rsidRDefault="0046127E" w:rsidP="002B5B3C">
            <w:pPr>
              <w:rPr>
                <w:rFonts w:cstheme="minorHAnsi"/>
                <w:color w:val="000000" w:themeColor="text1"/>
              </w:rPr>
            </w:pPr>
            <w:r>
              <w:rPr>
                <w:rFonts w:cstheme="minorHAnsi"/>
                <w:color w:val="000000" w:themeColor="text1"/>
              </w:rPr>
              <w:t>Finalité du service numérique</w:t>
            </w:r>
          </w:p>
        </w:tc>
        <w:tc>
          <w:tcPr>
            <w:tcW w:w="8055" w:type="dxa"/>
            <w:gridSpan w:val="16"/>
            <w:tcBorders>
              <w:top w:val="single" w:sz="12" w:space="0" w:color="A8CFFE"/>
              <w:left w:val="single" w:sz="12" w:space="0" w:color="A8CFFE"/>
              <w:bottom w:val="single" w:sz="12" w:space="0" w:color="A8CFFE"/>
              <w:right w:val="single" w:sz="12" w:space="0" w:color="A8CFFE"/>
            </w:tcBorders>
            <w:shd w:val="clear" w:color="auto" w:fill="FFFFFF" w:themeFill="background1"/>
          </w:tcPr>
          <w:p w14:paraId="1F42F3CF" w14:textId="77777777" w:rsidR="0046127E" w:rsidRPr="002B5B3C" w:rsidRDefault="0046127E" w:rsidP="002B5B3C">
            <w:pPr>
              <w:rPr>
                <w:rFonts w:cstheme="minorHAnsi"/>
                <w:b/>
                <w:bCs/>
                <w:color w:val="FFFFFF" w:themeColor="background1"/>
              </w:rPr>
            </w:pPr>
          </w:p>
        </w:tc>
      </w:tr>
      <w:tr w:rsidR="0046127E" w14:paraId="08A04746" w14:textId="77777777" w:rsidTr="00FF2313">
        <w:trPr>
          <w:trHeight w:val="992"/>
        </w:trPr>
        <w:tc>
          <w:tcPr>
            <w:tcW w:w="1726" w:type="dxa"/>
            <w:tcBorders>
              <w:top w:val="single" w:sz="12" w:space="0" w:color="A8CFFE"/>
              <w:left w:val="single" w:sz="12" w:space="0" w:color="A8CFFE"/>
              <w:bottom w:val="single" w:sz="12" w:space="0" w:color="A8CFFE"/>
              <w:right w:val="single" w:sz="12" w:space="0" w:color="A8CFFE"/>
            </w:tcBorders>
            <w:shd w:val="clear" w:color="auto" w:fill="E5F0FF"/>
          </w:tcPr>
          <w:p w14:paraId="3E7E33F1" w14:textId="467AEB80" w:rsidR="0046127E" w:rsidRPr="002B5B3C" w:rsidRDefault="0046127E" w:rsidP="002B5B3C">
            <w:pPr>
              <w:rPr>
                <w:rFonts w:cstheme="minorHAnsi"/>
                <w:color w:val="000000" w:themeColor="text1"/>
              </w:rPr>
            </w:pPr>
            <w:r>
              <w:rPr>
                <w:rFonts w:cstheme="minorHAnsi"/>
                <w:color w:val="000000" w:themeColor="text1"/>
              </w:rPr>
              <w:t>Description des grande</w:t>
            </w:r>
            <w:r w:rsidR="00C318E3">
              <w:rPr>
                <w:rFonts w:cstheme="minorHAnsi"/>
                <w:color w:val="000000" w:themeColor="text1"/>
              </w:rPr>
              <w:t>s fonctionnalités du service numérique</w:t>
            </w:r>
          </w:p>
        </w:tc>
        <w:tc>
          <w:tcPr>
            <w:tcW w:w="8055" w:type="dxa"/>
            <w:gridSpan w:val="16"/>
            <w:tcBorders>
              <w:top w:val="single" w:sz="12" w:space="0" w:color="A8CFFE"/>
              <w:left w:val="single" w:sz="12" w:space="0" w:color="A8CFFE"/>
              <w:bottom w:val="single" w:sz="12" w:space="0" w:color="A8CFFE"/>
              <w:right w:val="single" w:sz="12" w:space="0" w:color="A8CFFE"/>
            </w:tcBorders>
            <w:shd w:val="clear" w:color="auto" w:fill="FFFFFF" w:themeFill="background1"/>
          </w:tcPr>
          <w:p w14:paraId="0A9B733B" w14:textId="77777777" w:rsidR="0046127E" w:rsidRPr="002B5B3C" w:rsidRDefault="0046127E" w:rsidP="002B5B3C">
            <w:pPr>
              <w:rPr>
                <w:rFonts w:cstheme="minorHAnsi"/>
                <w:b/>
                <w:bCs/>
                <w:color w:val="FFFFFF" w:themeColor="background1"/>
              </w:rPr>
            </w:pPr>
          </w:p>
        </w:tc>
      </w:tr>
      <w:tr w:rsidR="00245C52" w14:paraId="429988BD" w14:textId="77777777" w:rsidTr="00FF2313">
        <w:trPr>
          <w:trHeight w:val="430"/>
        </w:trPr>
        <w:tc>
          <w:tcPr>
            <w:tcW w:w="1726" w:type="dxa"/>
            <w:vMerge w:val="restart"/>
            <w:tcBorders>
              <w:top w:val="single" w:sz="12" w:space="0" w:color="A8CFFE"/>
              <w:left w:val="single" w:sz="18" w:space="0" w:color="BCE3FF" w:themeColor="text2" w:themeTint="33"/>
              <w:bottom w:val="single" w:sz="12" w:space="0" w:color="A8CFFE"/>
              <w:right w:val="single" w:sz="12" w:space="0" w:color="A8CFFE"/>
            </w:tcBorders>
            <w:shd w:val="clear" w:color="auto" w:fill="E5F0FF"/>
          </w:tcPr>
          <w:p w14:paraId="5AC79F49" w14:textId="77777777" w:rsidR="00245C52" w:rsidRDefault="00245C52" w:rsidP="002B5B3C">
            <w:pPr>
              <w:rPr>
                <w:rFonts w:cstheme="minorHAnsi"/>
                <w:color w:val="000000" w:themeColor="text1"/>
              </w:rPr>
            </w:pPr>
            <w:r>
              <w:rPr>
                <w:rFonts w:cstheme="minorHAnsi"/>
                <w:color w:val="000000" w:themeColor="text1"/>
              </w:rPr>
              <w:t xml:space="preserve">Périmètre géographique sur lequel vous souhaitez </w:t>
            </w:r>
            <w:r w:rsidR="007A25CA">
              <w:rPr>
                <w:rFonts w:cstheme="minorHAnsi"/>
                <w:color w:val="000000" w:themeColor="text1"/>
              </w:rPr>
              <w:t xml:space="preserve">fournir des données </w:t>
            </w:r>
            <w:r w:rsidR="00B97420">
              <w:rPr>
                <w:rFonts w:cstheme="minorHAnsi"/>
                <w:color w:val="000000" w:themeColor="text1"/>
              </w:rPr>
              <w:t>concernant la disponibilité des lits</w:t>
            </w:r>
          </w:p>
          <w:p w14:paraId="5C03605B" w14:textId="671E285A" w:rsidR="00245C52" w:rsidRPr="005856B5" w:rsidRDefault="00245C52" w:rsidP="002B5B3C">
            <w:pPr>
              <w:rPr>
                <w:rFonts w:cstheme="minorHAnsi"/>
              </w:rPr>
            </w:pPr>
          </w:p>
        </w:tc>
        <w:tc>
          <w:tcPr>
            <w:tcW w:w="8055" w:type="dxa"/>
            <w:gridSpan w:val="16"/>
            <w:tcBorders>
              <w:top w:val="single" w:sz="12" w:space="0" w:color="A8CFFE"/>
              <w:left w:val="single" w:sz="12" w:space="0" w:color="A8CFFE"/>
              <w:bottom w:val="single" w:sz="12" w:space="0" w:color="A8CFFE"/>
              <w:right w:val="single" w:sz="12" w:space="0" w:color="A8CFFE"/>
            </w:tcBorders>
            <w:shd w:val="clear" w:color="auto" w:fill="FFFFFF" w:themeFill="background1"/>
          </w:tcPr>
          <w:p w14:paraId="089476AD" w14:textId="71BF4D7F" w:rsidR="00245C52" w:rsidRPr="002D13F4" w:rsidRDefault="002D13F4" w:rsidP="00EF1CD1">
            <w:pPr>
              <w:pStyle w:val="Paragraphedeliste"/>
              <w:numPr>
                <w:ilvl w:val="0"/>
                <w:numId w:val="11"/>
              </w:numPr>
              <w:spacing w:after="0"/>
              <w:ind w:left="357" w:hanging="357"/>
              <w:rPr>
                <w:rFonts w:cstheme="minorHAnsi"/>
                <w:color w:val="FFFFFF" w:themeColor="background1"/>
              </w:rPr>
            </w:pPr>
            <w:r w:rsidRPr="002D13F4">
              <w:rPr>
                <w:rFonts w:cstheme="minorHAnsi"/>
                <w:b/>
                <w:bCs/>
                <w:color w:val="000000" w:themeColor="text1"/>
              </w:rPr>
              <w:lastRenderedPageBreak/>
              <w:t xml:space="preserve"> </w:t>
            </w:r>
            <w:r w:rsidRPr="002D13F4">
              <w:rPr>
                <w:rFonts w:cstheme="minorHAnsi"/>
                <w:color w:val="000000" w:themeColor="text1"/>
              </w:rPr>
              <w:t>Toute la France</w:t>
            </w:r>
          </w:p>
        </w:tc>
      </w:tr>
      <w:tr w:rsidR="00245C52" w14:paraId="04F15690" w14:textId="77777777" w:rsidTr="00FF2313">
        <w:trPr>
          <w:trHeight w:val="430"/>
        </w:trPr>
        <w:tc>
          <w:tcPr>
            <w:tcW w:w="1726" w:type="dxa"/>
            <w:vMerge/>
            <w:tcBorders>
              <w:left w:val="single" w:sz="18" w:space="0" w:color="BCE3FF" w:themeColor="text2" w:themeTint="33"/>
            </w:tcBorders>
          </w:tcPr>
          <w:p w14:paraId="68A2D911" w14:textId="77777777" w:rsidR="00245C52" w:rsidRDefault="00245C52" w:rsidP="002B5B3C">
            <w:pPr>
              <w:rPr>
                <w:rFonts w:cstheme="minorHAnsi"/>
                <w:color w:val="000000" w:themeColor="text1"/>
              </w:rPr>
            </w:pPr>
          </w:p>
        </w:tc>
        <w:tc>
          <w:tcPr>
            <w:tcW w:w="8055" w:type="dxa"/>
            <w:gridSpan w:val="16"/>
            <w:tcBorders>
              <w:top w:val="single" w:sz="12" w:space="0" w:color="A8CFFE"/>
              <w:left w:val="single" w:sz="12" w:space="0" w:color="A8CFFE"/>
              <w:bottom w:val="single" w:sz="12" w:space="0" w:color="A8CFFE"/>
              <w:right w:val="single" w:sz="12" w:space="0" w:color="A8CFFE"/>
            </w:tcBorders>
            <w:shd w:val="clear" w:color="auto" w:fill="E5F0FF"/>
          </w:tcPr>
          <w:p w14:paraId="4A6E4F9F" w14:textId="77777777" w:rsidR="00245C52" w:rsidRPr="002B5B3C" w:rsidRDefault="00245C52" w:rsidP="002B5B3C">
            <w:pPr>
              <w:rPr>
                <w:rFonts w:cstheme="minorHAnsi"/>
                <w:b/>
                <w:bCs/>
                <w:color w:val="FFFFFF" w:themeColor="background1"/>
              </w:rPr>
            </w:pPr>
          </w:p>
        </w:tc>
      </w:tr>
      <w:tr w:rsidR="00245C52" w14:paraId="1F587371" w14:textId="77777777" w:rsidTr="00FF2313">
        <w:trPr>
          <w:trHeight w:val="385"/>
        </w:trPr>
        <w:tc>
          <w:tcPr>
            <w:tcW w:w="1726" w:type="dxa"/>
            <w:vMerge/>
            <w:tcBorders>
              <w:left w:val="single" w:sz="18" w:space="0" w:color="BCE3FF" w:themeColor="text2" w:themeTint="33"/>
            </w:tcBorders>
          </w:tcPr>
          <w:p w14:paraId="399296F3" w14:textId="77777777" w:rsidR="00245C52" w:rsidRDefault="00245C52" w:rsidP="002B5B3C">
            <w:pPr>
              <w:rPr>
                <w:rFonts w:cstheme="minorHAnsi"/>
                <w:color w:val="000000" w:themeColor="text1"/>
              </w:rPr>
            </w:pPr>
          </w:p>
        </w:tc>
        <w:tc>
          <w:tcPr>
            <w:tcW w:w="2831"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27F801AB" w14:textId="46961097" w:rsidR="00245C52" w:rsidRPr="00AC622C" w:rsidRDefault="002D13F4" w:rsidP="00EF1CD1">
            <w:pPr>
              <w:pStyle w:val="Paragraphedeliste"/>
              <w:numPr>
                <w:ilvl w:val="0"/>
                <w:numId w:val="11"/>
              </w:numPr>
              <w:spacing w:after="0"/>
              <w:ind w:left="284" w:hanging="357"/>
              <w:rPr>
                <w:rFonts w:cstheme="minorHAnsi"/>
                <w:color w:val="000000" w:themeColor="text1"/>
                <w:sz w:val="18"/>
                <w:szCs w:val="18"/>
              </w:rPr>
            </w:pPr>
            <w:bookmarkStart w:id="7" w:name="OLE_LINK8"/>
            <w:r w:rsidRPr="00AC622C">
              <w:rPr>
                <w:rFonts w:cstheme="minorHAnsi"/>
                <w:color w:val="000000" w:themeColor="text1"/>
                <w:sz w:val="18"/>
                <w:szCs w:val="18"/>
              </w:rPr>
              <w:t xml:space="preserve"> Auvergne-Rhône-Alpes</w:t>
            </w:r>
            <w:bookmarkEnd w:id="7"/>
          </w:p>
        </w:tc>
        <w:tc>
          <w:tcPr>
            <w:tcW w:w="2830" w:type="dxa"/>
            <w:gridSpan w:val="6"/>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7064C367" w14:textId="2F6C82EB" w:rsidR="00245C52" w:rsidRPr="00AC622C" w:rsidRDefault="00AC622C"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Bourgogne-Franche</w:t>
            </w:r>
            <w:r w:rsidR="00B56E95">
              <w:rPr>
                <w:rFonts w:cstheme="minorHAnsi"/>
                <w:color w:val="000000" w:themeColor="text1"/>
                <w:sz w:val="18"/>
                <w:szCs w:val="18"/>
              </w:rPr>
              <w:t>-Comté</w:t>
            </w:r>
          </w:p>
        </w:tc>
        <w:tc>
          <w:tcPr>
            <w:tcW w:w="2394"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47B5AA70" w14:textId="6AE32118" w:rsidR="00245C52" w:rsidRPr="00BC5748" w:rsidRDefault="00BC5748"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Bretagne</w:t>
            </w:r>
          </w:p>
        </w:tc>
      </w:tr>
      <w:tr w:rsidR="00245C52" w14:paraId="679ECC50" w14:textId="77777777" w:rsidTr="00FF2313">
        <w:trPr>
          <w:trHeight w:val="70"/>
        </w:trPr>
        <w:tc>
          <w:tcPr>
            <w:tcW w:w="1726" w:type="dxa"/>
            <w:vMerge/>
            <w:tcBorders>
              <w:left w:val="single" w:sz="18" w:space="0" w:color="BCE3FF" w:themeColor="text2" w:themeTint="33"/>
            </w:tcBorders>
          </w:tcPr>
          <w:p w14:paraId="1B5610A2" w14:textId="77777777" w:rsidR="00245C52" w:rsidRDefault="00245C52" w:rsidP="002B5B3C">
            <w:pPr>
              <w:rPr>
                <w:rFonts w:cstheme="minorHAnsi"/>
                <w:color w:val="000000" w:themeColor="text1"/>
              </w:rPr>
            </w:pPr>
          </w:p>
        </w:tc>
        <w:tc>
          <w:tcPr>
            <w:tcW w:w="2831"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1A0CD67D" w14:textId="324A89F2" w:rsidR="00245C52" w:rsidRPr="00AC622C" w:rsidRDefault="002D13F4" w:rsidP="00EF1CD1">
            <w:pPr>
              <w:pStyle w:val="Paragraphedeliste"/>
              <w:numPr>
                <w:ilvl w:val="0"/>
                <w:numId w:val="11"/>
              </w:numPr>
              <w:spacing w:after="0"/>
              <w:ind w:left="284"/>
              <w:rPr>
                <w:rFonts w:cstheme="minorHAnsi"/>
                <w:color w:val="000000" w:themeColor="text1"/>
                <w:sz w:val="18"/>
                <w:szCs w:val="18"/>
              </w:rPr>
            </w:pPr>
            <w:r w:rsidRPr="00AC622C">
              <w:rPr>
                <w:rFonts w:cstheme="minorHAnsi"/>
                <w:color w:val="000000" w:themeColor="text1"/>
                <w:sz w:val="18"/>
                <w:szCs w:val="18"/>
              </w:rPr>
              <w:t>Centre-Val de Loire</w:t>
            </w:r>
          </w:p>
        </w:tc>
        <w:tc>
          <w:tcPr>
            <w:tcW w:w="2830" w:type="dxa"/>
            <w:gridSpan w:val="6"/>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798D4A7B" w14:textId="49D81112" w:rsidR="00245C52" w:rsidRPr="00B56E95" w:rsidRDefault="00B56E95"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Corse</w:t>
            </w:r>
          </w:p>
        </w:tc>
        <w:tc>
          <w:tcPr>
            <w:tcW w:w="2394"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4FC8DBA3" w14:textId="3009CF9D" w:rsidR="00245C52" w:rsidRPr="00BC5748" w:rsidRDefault="00BC5748"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Grand Est</w:t>
            </w:r>
          </w:p>
        </w:tc>
      </w:tr>
      <w:tr w:rsidR="00245C52" w14:paraId="5C4B9F83" w14:textId="77777777" w:rsidTr="00FF2313">
        <w:trPr>
          <w:trHeight w:val="70"/>
        </w:trPr>
        <w:tc>
          <w:tcPr>
            <w:tcW w:w="1726" w:type="dxa"/>
            <w:vMerge/>
            <w:tcBorders>
              <w:left w:val="single" w:sz="18" w:space="0" w:color="BCE3FF" w:themeColor="text2" w:themeTint="33"/>
            </w:tcBorders>
          </w:tcPr>
          <w:p w14:paraId="5210F992" w14:textId="77777777" w:rsidR="00245C52" w:rsidRDefault="00245C52" w:rsidP="002B5B3C">
            <w:pPr>
              <w:rPr>
                <w:rFonts w:cstheme="minorHAnsi"/>
                <w:color w:val="000000" w:themeColor="text1"/>
              </w:rPr>
            </w:pPr>
          </w:p>
        </w:tc>
        <w:tc>
          <w:tcPr>
            <w:tcW w:w="2831"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1E84AC0E" w14:textId="53610A3A" w:rsidR="00245C52" w:rsidRPr="00AC622C" w:rsidRDefault="002D13F4" w:rsidP="00EF1CD1">
            <w:pPr>
              <w:pStyle w:val="Paragraphedeliste"/>
              <w:numPr>
                <w:ilvl w:val="0"/>
                <w:numId w:val="11"/>
              </w:numPr>
              <w:spacing w:after="0"/>
              <w:ind w:left="284"/>
              <w:rPr>
                <w:rFonts w:cstheme="minorHAnsi"/>
                <w:color w:val="000000" w:themeColor="text1"/>
                <w:sz w:val="18"/>
                <w:szCs w:val="18"/>
              </w:rPr>
            </w:pPr>
            <w:r w:rsidRPr="00AC622C">
              <w:rPr>
                <w:rFonts w:cstheme="minorHAnsi"/>
                <w:color w:val="000000" w:themeColor="text1"/>
                <w:sz w:val="18"/>
                <w:szCs w:val="18"/>
              </w:rPr>
              <w:t>Hauts</w:t>
            </w:r>
            <w:r w:rsidR="00700514" w:rsidRPr="00AC622C">
              <w:rPr>
                <w:rFonts w:cstheme="minorHAnsi"/>
                <w:color w:val="000000" w:themeColor="text1"/>
                <w:sz w:val="18"/>
                <w:szCs w:val="18"/>
              </w:rPr>
              <w:t>-de-France</w:t>
            </w:r>
          </w:p>
        </w:tc>
        <w:tc>
          <w:tcPr>
            <w:tcW w:w="2830" w:type="dxa"/>
            <w:gridSpan w:val="6"/>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62C95872" w14:textId="3AD37042" w:rsidR="00245C52" w:rsidRPr="00B56E95" w:rsidRDefault="00B56E95"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Île-de-France</w:t>
            </w:r>
          </w:p>
        </w:tc>
        <w:tc>
          <w:tcPr>
            <w:tcW w:w="2394"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70432E14" w14:textId="4B6B3827" w:rsidR="00245C52" w:rsidRPr="00BC5748" w:rsidRDefault="00BC5748"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Normandie</w:t>
            </w:r>
          </w:p>
        </w:tc>
      </w:tr>
      <w:tr w:rsidR="00245C52" w14:paraId="118A8F51" w14:textId="77777777" w:rsidTr="00FF2313">
        <w:trPr>
          <w:trHeight w:val="70"/>
        </w:trPr>
        <w:tc>
          <w:tcPr>
            <w:tcW w:w="1726" w:type="dxa"/>
            <w:vMerge/>
            <w:tcBorders>
              <w:left w:val="single" w:sz="18" w:space="0" w:color="BCE3FF" w:themeColor="text2" w:themeTint="33"/>
            </w:tcBorders>
          </w:tcPr>
          <w:p w14:paraId="5C33544E" w14:textId="77777777" w:rsidR="00245C52" w:rsidRDefault="00245C52" w:rsidP="002B5B3C">
            <w:pPr>
              <w:rPr>
                <w:rFonts w:cstheme="minorHAnsi"/>
                <w:color w:val="000000" w:themeColor="text1"/>
              </w:rPr>
            </w:pPr>
          </w:p>
        </w:tc>
        <w:tc>
          <w:tcPr>
            <w:tcW w:w="2831"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2DC50C33" w14:textId="0C54DE1C" w:rsidR="00245C52" w:rsidRPr="00AC622C" w:rsidRDefault="00700514" w:rsidP="00EF1CD1">
            <w:pPr>
              <w:pStyle w:val="Paragraphedeliste"/>
              <w:numPr>
                <w:ilvl w:val="0"/>
                <w:numId w:val="11"/>
              </w:numPr>
              <w:spacing w:after="0"/>
              <w:ind w:left="284"/>
              <w:rPr>
                <w:rFonts w:cstheme="minorHAnsi"/>
                <w:color w:val="000000" w:themeColor="text1"/>
                <w:sz w:val="18"/>
                <w:szCs w:val="18"/>
              </w:rPr>
            </w:pPr>
            <w:r w:rsidRPr="00AC622C">
              <w:rPr>
                <w:rFonts w:cstheme="minorHAnsi"/>
                <w:color w:val="000000" w:themeColor="text1"/>
                <w:sz w:val="18"/>
                <w:szCs w:val="18"/>
              </w:rPr>
              <w:t>Nouvelle-Aquitaine</w:t>
            </w:r>
          </w:p>
        </w:tc>
        <w:tc>
          <w:tcPr>
            <w:tcW w:w="2830" w:type="dxa"/>
            <w:gridSpan w:val="6"/>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7B71C562" w14:textId="05A83C2D" w:rsidR="00245C52" w:rsidRPr="00B56E95" w:rsidRDefault="00BC5748"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Occitanie</w:t>
            </w:r>
          </w:p>
        </w:tc>
        <w:tc>
          <w:tcPr>
            <w:tcW w:w="2394"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38362DDF" w14:textId="069E745C" w:rsidR="00245C52" w:rsidRPr="00BC5748" w:rsidRDefault="00BC5748"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Pays de la Loire</w:t>
            </w:r>
          </w:p>
        </w:tc>
      </w:tr>
      <w:tr w:rsidR="00245C52" w14:paraId="4C0DD985" w14:textId="77777777" w:rsidTr="00FF2313">
        <w:trPr>
          <w:trHeight w:val="70"/>
        </w:trPr>
        <w:tc>
          <w:tcPr>
            <w:tcW w:w="1726" w:type="dxa"/>
            <w:vMerge/>
            <w:tcBorders>
              <w:left w:val="single" w:sz="18" w:space="0" w:color="BCE3FF" w:themeColor="text2" w:themeTint="33"/>
              <w:bottom w:val="single" w:sz="18" w:space="0" w:color="BCE3FF" w:themeColor="text2" w:themeTint="33"/>
            </w:tcBorders>
          </w:tcPr>
          <w:p w14:paraId="0BA8DEF6" w14:textId="77777777" w:rsidR="00245C52" w:rsidRDefault="00245C52" w:rsidP="002B5B3C">
            <w:pPr>
              <w:rPr>
                <w:rFonts w:cstheme="minorHAnsi"/>
                <w:color w:val="000000" w:themeColor="text1"/>
              </w:rPr>
            </w:pPr>
          </w:p>
        </w:tc>
        <w:tc>
          <w:tcPr>
            <w:tcW w:w="2831"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764608CA" w14:textId="71BF22C6" w:rsidR="00245C52" w:rsidRPr="00AC622C" w:rsidRDefault="00700514" w:rsidP="00EF1CD1">
            <w:pPr>
              <w:pStyle w:val="Paragraphedeliste"/>
              <w:numPr>
                <w:ilvl w:val="0"/>
                <w:numId w:val="11"/>
              </w:numPr>
              <w:spacing w:after="0"/>
              <w:ind w:left="284"/>
              <w:rPr>
                <w:rFonts w:cstheme="minorHAnsi"/>
                <w:color w:val="000000" w:themeColor="text1"/>
                <w:sz w:val="18"/>
                <w:szCs w:val="18"/>
              </w:rPr>
            </w:pPr>
            <w:r w:rsidRPr="00AC622C">
              <w:rPr>
                <w:rFonts w:cstheme="minorHAnsi"/>
                <w:color w:val="000000" w:themeColor="text1"/>
                <w:sz w:val="18"/>
                <w:szCs w:val="18"/>
              </w:rPr>
              <w:t>Provence</w:t>
            </w:r>
            <w:r w:rsidR="00C74511" w:rsidRPr="00AC622C">
              <w:rPr>
                <w:rFonts w:cstheme="minorHAnsi"/>
                <w:color w:val="000000" w:themeColor="text1"/>
                <w:sz w:val="18"/>
                <w:szCs w:val="18"/>
              </w:rPr>
              <w:t>-Alpes-Côte d’Azur</w:t>
            </w:r>
          </w:p>
        </w:tc>
        <w:tc>
          <w:tcPr>
            <w:tcW w:w="2830" w:type="dxa"/>
            <w:gridSpan w:val="6"/>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77CC2989" w14:textId="01B84C83" w:rsidR="00245C52" w:rsidRPr="00BC5748" w:rsidRDefault="00BC5748"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Guadeloupe</w:t>
            </w:r>
          </w:p>
        </w:tc>
        <w:tc>
          <w:tcPr>
            <w:tcW w:w="2394"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687E303F" w14:textId="580F382E" w:rsidR="00245C52" w:rsidRPr="00BC5748" w:rsidRDefault="00BC5748"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Martinique</w:t>
            </w:r>
          </w:p>
        </w:tc>
      </w:tr>
      <w:tr w:rsidR="00245C52" w14:paraId="7725F491" w14:textId="77777777" w:rsidTr="00FF2313">
        <w:trPr>
          <w:trHeight w:val="70"/>
        </w:trPr>
        <w:tc>
          <w:tcPr>
            <w:tcW w:w="1726" w:type="dxa"/>
            <w:vMerge/>
            <w:tcBorders>
              <w:top w:val="single" w:sz="18" w:space="0" w:color="BCE3FF" w:themeColor="text2" w:themeTint="33"/>
              <w:left w:val="single" w:sz="18" w:space="0" w:color="BCE3FF" w:themeColor="text2" w:themeTint="33"/>
            </w:tcBorders>
          </w:tcPr>
          <w:p w14:paraId="4A5EAE17" w14:textId="77777777" w:rsidR="00245C52" w:rsidRDefault="00245C52" w:rsidP="002B5B3C">
            <w:pPr>
              <w:rPr>
                <w:rFonts w:cstheme="minorHAnsi"/>
                <w:color w:val="000000" w:themeColor="text1"/>
              </w:rPr>
            </w:pPr>
          </w:p>
        </w:tc>
        <w:tc>
          <w:tcPr>
            <w:tcW w:w="2831"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5B0AF6EF" w14:textId="585FEADA" w:rsidR="00245C52" w:rsidRPr="00AC622C" w:rsidRDefault="00C74511" w:rsidP="00EF1CD1">
            <w:pPr>
              <w:pStyle w:val="Paragraphedeliste"/>
              <w:numPr>
                <w:ilvl w:val="0"/>
                <w:numId w:val="11"/>
              </w:numPr>
              <w:spacing w:after="0"/>
              <w:ind w:left="284"/>
              <w:rPr>
                <w:rFonts w:cstheme="minorHAnsi"/>
                <w:color w:val="000000" w:themeColor="text1"/>
                <w:sz w:val="18"/>
                <w:szCs w:val="18"/>
              </w:rPr>
            </w:pPr>
            <w:r w:rsidRPr="00AC622C">
              <w:rPr>
                <w:rFonts w:cstheme="minorHAnsi"/>
                <w:color w:val="000000" w:themeColor="text1"/>
                <w:sz w:val="18"/>
                <w:szCs w:val="18"/>
              </w:rPr>
              <w:t>Guyane</w:t>
            </w:r>
          </w:p>
        </w:tc>
        <w:tc>
          <w:tcPr>
            <w:tcW w:w="2830" w:type="dxa"/>
            <w:gridSpan w:val="6"/>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4EB00E35" w14:textId="43B325B7" w:rsidR="00245C52" w:rsidRPr="00BC5748" w:rsidRDefault="00BC5748"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La Réunion</w:t>
            </w:r>
          </w:p>
        </w:tc>
        <w:tc>
          <w:tcPr>
            <w:tcW w:w="2394"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2D497BFA" w14:textId="33ECC3A9" w:rsidR="00245C52" w:rsidRPr="00BC5748" w:rsidRDefault="00BC5748"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Mayotte</w:t>
            </w:r>
          </w:p>
        </w:tc>
      </w:tr>
      <w:tr w:rsidR="0003520E" w14:paraId="6BA9AC38" w14:textId="77777777" w:rsidTr="00FF2313">
        <w:trPr>
          <w:trHeight w:val="70"/>
        </w:trPr>
        <w:tc>
          <w:tcPr>
            <w:tcW w:w="1726" w:type="dxa"/>
            <w:vMerge w:val="restart"/>
            <w:tcBorders>
              <w:left w:val="single" w:sz="18" w:space="0" w:color="BCE3FF" w:themeColor="text2" w:themeTint="33"/>
            </w:tcBorders>
            <w:shd w:val="clear" w:color="auto" w:fill="E5F0FF"/>
          </w:tcPr>
          <w:p w14:paraId="5D04DB93" w14:textId="0748912D" w:rsidR="0003520E" w:rsidRDefault="0003520E" w:rsidP="002B5B3C">
            <w:pPr>
              <w:rPr>
                <w:rFonts w:cstheme="minorHAnsi"/>
                <w:color w:val="000000" w:themeColor="text1"/>
              </w:rPr>
            </w:pPr>
            <w:r w:rsidRPr="005856B5">
              <w:rPr>
                <w:rFonts w:cstheme="minorHAnsi"/>
                <w:color w:val="000000" w:themeColor="text1"/>
              </w:rPr>
              <w:t>Données que vous souhaitez transmettre au ROR national</w:t>
            </w:r>
          </w:p>
        </w:tc>
        <w:tc>
          <w:tcPr>
            <w:tcW w:w="2831"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1E6875F0" w14:textId="06C7E472" w:rsidR="0003520E" w:rsidRPr="00AC622C" w:rsidRDefault="0003520E"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Capacitaire opérationnel</w:t>
            </w:r>
          </w:p>
        </w:tc>
        <w:tc>
          <w:tcPr>
            <w:tcW w:w="2830" w:type="dxa"/>
            <w:gridSpan w:val="6"/>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2881425E" w14:textId="33E119B1" w:rsidR="0003520E" w:rsidRDefault="0003520E"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Disponibilité opérationnelle</w:t>
            </w:r>
          </w:p>
        </w:tc>
        <w:tc>
          <w:tcPr>
            <w:tcW w:w="2394"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01DBE33F" w14:textId="45D575A9" w:rsidR="0003520E" w:rsidRDefault="0003520E"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Affectation temporaire de lits</w:t>
            </w:r>
          </w:p>
        </w:tc>
      </w:tr>
      <w:tr w:rsidR="0003520E" w14:paraId="6414124D" w14:textId="77777777" w:rsidTr="00FF2313">
        <w:trPr>
          <w:trHeight w:val="70"/>
        </w:trPr>
        <w:tc>
          <w:tcPr>
            <w:tcW w:w="1726" w:type="dxa"/>
            <w:vMerge/>
            <w:tcBorders>
              <w:left w:val="single" w:sz="18" w:space="0" w:color="BCE3FF" w:themeColor="text2" w:themeTint="33"/>
            </w:tcBorders>
            <w:shd w:val="clear" w:color="auto" w:fill="E5F0FF"/>
          </w:tcPr>
          <w:p w14:paraId="6740D35C" w14:textId="77777777" w:rsidR="0003520E" w:rsidRDefault="0003520E" w:rsidP="002B5B3C">
            <w:pPr>
              <w:rPr>
                <w:rFonts w:cstheme="minorHAnsi"/>
                <w:color w:val="000000" w:themeColor="text1"/>
              </w:rPr>
            </w:pPr>
          </w:p>
        </w:tc>
        <w:tc>
          <w:tcPr>
            <w:tcW w:w="2831"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3CF95A4C" w14:textId="35F9E1F2" w:rsidR="0003520E" w:rsidRPr="00AC622C" w:rsidRDefault="0003520E"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Capacitaire exceptionnel</w:t>
            </w:r>
          </w:p>
        </w:tc>
        <w:tc>
          <w:tcPr>
            <w:tcW w:w="2830" w:type="dxa"/>
            <w:gridSpan w:val="6"/>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4509E256" w14:textId="2FE24424" w:rsidR="0003520E" w:rsidRDefault="0003520E" w:rsidP="00EF1CD1">
            <w:pPr>
              <w:pStyle w:val="Paragraphedeliste"/>
              <w:numPr>
                <w:ilvl w:val="0"/>
                <w:numId w:val="11"/>
              </w:numPr>
              <w:spacing w:after="0"/>
              <w:ind w:left="284"/>
              <w:rPr>
                <w:rFonts w:cstheme="minorHAnsi"/>
                <w:color w:val="000000" w:themeColor="text1"/>
                <w:sz w:val="18"/>
                <w:szCs w:val="18"/>
              </w:rPr>
            </w:pPr>
            <w:r>
              <w:rPr>
                <w:rFonts w:cstheme="minorHAnsi"/>
                <w:color w:val="000000" w:themeColor="text1"/>
                <w:sz w:val="18"/>
                <w:szCs w:val="18"/>
              </w:rPr>
              <w:t xml:space="preserve">Capacitaire et disponibilité prévisionnels </w:t>
            </w:r>
          </w:p>
        </w:tc>
        <w:tc>
          <w:tcPr>
            <w:tcW w:w="2394"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273CD715" w14:textId="77777777" w:rsidR="0003520E" w:rsidRDefault="0003520E" w:rsidP="00EF1CD1">
            <w:pPr>
              <w:pStyle w:val="Paragraphedeliste"/>
              <w:numPr>
                <w:ilvl w:val="0"/>
                <w:numId w:val="11"/>
              </w:numPr>
              <w:spacing w:after="0"/>
              <w:ind w:left="284"/>
              <w:rPr>
                <w:rFonts w:cstheme="minorHAnsi"/>
                <w:color w:val="000000" w:themeColor="text1"/>
                <w:sz w:val="18"/>
                <w:szCs w:val="18"/>
              </w:rPr>
            </w:pPr>
          </w:p>
        </w:tc>
      </w:tr>
      <w:tr w:rsidR="0003520E" w14:paraId="696E194B" w14:textId="77777777" w:rsidTr="00FF2313">
        <w:trPr>
          <w:trHeight w:val="70"/>
        </w:trPr>
        <w:tc>
          <w:tcPr>
            <w:tcW w:w="1726" w:type="dxa"/>
            <w:vMerge/>
            <w:tcBorders>
              <w:left w:val="single" w:sz="18" w:space="0" w:color="BCE3FF" w:themeColor="text2" w:themeTint="33"/>
              <w:bottom w:val="single" w:sz="18" w:space="0" w:color="BCE3FF" w:themeColor="text2" w:themeTint="33"/>
            </w:tcBorders>
            <w:shd w:val="clear" w:color="auto" w:fill="E5F0FF"/>
          </w:tcPr>
          <w:p w14:paraId="710EED5C" w14:textId="77777777" w:rsidR="0003520E" w:rsidRDefault="0003520E" w:rsidP="002B5B3C">
            <w:pPr>
              <w:rPr>
                <w:rFonts w:cstheme="minorHAnsi"/>
                <w:color w:val="000000" w:themeColor="text1"/>
              </w:rPr>
            </w:pPr>
          </w:p>
        </w:tc>
        <w:tc>
          <w:tcPr>
            <w:tcW w:w="2831"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64B4D702" w14:textId="77777777" w:rsidR="0003520E" w:rsidRPr="00AC622C" w:rsidRDefault="0003520E" w:rsidP="00EF1CD1">
            <w:pPr>
              <w:pStyle w:val="Paragraphedeliste"/>
              <w:numPr>
                <w:ilvl w:val="0"/>
                <w:numId w:val="11"/>
              </w:numPr>
              <w:spacing w:after="0"/>
              <w:ind w:left="284"/>
              <w:rPr>
                <w:rFonts w:cstheme="minorHAnsi"/>
                <w:color w:val="000000" w:themeColor="text1"/>
                <w:sz w:val="18"/>
                <w:szCs w:val="18"/>
              </w:rPr>
            </w:pPr>
          </w:p>
        </w:tc>
        <w:tc>
          <w:tcPr>
            <w:tcW w:w="2830" w:type="dxa"/>
            <w:gridSpan w:val="6"/>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08A959D9" w14:textId="77777777" w:rsidR="0003520E" w:rsidRDefault="0003520E" w:rsidP="00EF1CD1">
            <w:pPr>
              <w:pStyle w:val="Paragraphedeliste"/>
              <w:numPr>
                <w:ilvl w:val="0"/>
                <w:numId w:val="11"/>
              </w:numPr>
              <w:spacing w:after="0"/>
              <w:ind w:left="284"/>
              <w:rPr>
                <w:rFonts w:cstheme="minorHAnsi"/>
                <w:color w:val="000000" w:themeColor="text1"/>
                <w:sz w:val="18"/>
                <w:szCs w:val="18"/>
              </w:rPr>
            </w:pPr>
          </w:p>
        </w:tc>
        <w:tc>
          <w:tcPr>
            <w:tcW w:w="2394" w:type="dxa"/>
            <w:gridSpan w:val="5"/>
            <w:tcBorders>
              <w:top w:val="single" w:sz="12" w:space="0" w:color="A8CFFE"/>
              <w:left w:val="single" w:sz="12" w:space="0" w:color="A8CFFE"/>
              <w:bottom w:val="single" w:sz="12" w:space="0" w:color="A8CFFE"/>
              <w:right w:val="single" w:sz="12" w:space="0" w:color="A8CFFE"/>
            </w:tcBorders>
            <w:shd w:val="clear" w:color="auto" w:fill="FFFFFF" w:themeFill="background1"/>
            <w:vAlign w:val="center"/>
          </w:tcPr>
          <w:p w14:paraId="63E87F72" w14:textId="77777777" w:rsidR="0003520E" w:rsidRDefault="0003520E" w:rsidP="00EF1CD1">
            <w:pPr>
              <w:pStyle w:val="Paragraphedeliste"/>
              <w:numPr>
                <w:ilvl w:val="0"/>
                <w:numId w:val="11"/>
              </w:numPr>
              <w:spacing w:after="0"/>
              <w:ind w:left="284"/>
              <w:rPr>
                <w:rFonts w:cstheme="minorHAnsi"/>
                <w:color w:val="000000" w:themeColor="text1"/>
                <w:sz w:val="18"/>
                <w:szCs w:val="18"/>
              </w:rPr>
            </w:pPr>
          </w:p>
        </w:tc>
      </w:tr>
    </w:tbl>
    <w:p w14:paraId="39011779" w14:textId="77777777" w:rsidR="00792C92" w:rsidRDefault="00792C92">
      <w:pPr>
        <w:spacing w:after="160" w:line="259" w:lineRule="auto"/>
        <w:rPr>
          <w:rFonts w:cstheme="minorHAnsi"/>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BD14F0" w:rsidRPr="00BD14F0" w14:paraId="5F4A953A" w14:textId="77777777" w:rsidTr="00BD14F0">
        <w:trPr>
          <w:trHeight w:val="483"/>
        </w:trPr>
        <w:tc>
          <w:tcPr>
            <w:tcW w:w="9747" w:type="dxa"/>
            <w:shd w:val="clear" w:color="auto" w:fill="D20050"/>
            <w:vAlign w:val="center"/>
            <w:hideMark/>
          </w:tcPr>
          <w:p w14:paraId="3C6EE472" w14:textId="32161C83" w:rsidR="00BD14F0" w:rsidRPr="000960DC" w:rsidRDefault="00BD14F0" w:rsidP="00EF1CD1">
            <w:pPr>
              <w:pStyle w:val="Paragraphedeliste"/>
              <w:numPr>
                <w:ilvl w:val="0"/>
                <w:numId w:val="7"/>
              </w:numPr>
              <w:spacing w:after="0" w:line="259" w:lineRule="auto"/>
              <w:ind w:left="357" w:hanging="357"/>
              <w:rPr>
                <w:rFonts w:cstheme="minorHAnsi"/>
                <w:b/>
                <w:bCs/>
                <w:color w:val="FFFFFF" w:themeColor="background1"/>
              </w:rPr>
            </w:pPr>
            <w:bookmarkStart w:id="8" w:name="OLE_LINK11"/>
            <w:r w:rsidRPr="000960DC">
              <w:rPr>
                <w:rFonts w:cstheme="minorHAnsi"/>
                <w:b/>
                <w:bCs/>
                <w:color w:val="FFFFFF" w:themeColor="background1"/>
              </w:rPr>
              <w:t>Demande d’accès à la plateforme de test</w:t>
            </w:r>
          </w:p>
          <w:p w14:paraId="3351AC45" w14:textId="37CA5296" w:rsidR="00BD14F0" w:rsidRPr="000960DC" w:rsidRDefault="00BD14F0" w:rsidP="000960DC">
            <w:pPr>
              <w:spacing w:after="160" w:line="259" w:lineRule="auto"/>
              <w:rPr>
                <w:rFonts w:cstheme="minorHAnsi"/>
              </w:rPr>
            </w:pPr>
            <w:r w:rsidRPr="000960DC">
              <w:rPr>
                <w:rFonts w:cstheme="minorHAnsi"/>
                <w:color w:val="FFFFFF" w:themeColor="background1"/>
                <w:sz w:val="18"/>
                <w:szCs w:val="18"/>
              </w:rPr>
              <w:t>L’ensemble</w:t>
            </w:r>
            <w:r w:rsidR="000960DC" w:rsidRPr="000960DC">
              <w:rPr>
                <w:rFonts w:cstheme="minorHAnsi"/>
                <w:color w:val="FFFFFF" w:themeColor="background1"/>
                <w:sz w:val="18"/>
                <w:szCs w:val="18"/>
              </w:rPr>
              <w:t xml:space="preserve"> des champs doit être complété.</w:t>
            </w:r>
          </w:p>
        </w:tc>
      </w:tr>
      <w:tr w:rsidR="00BD14F0" w:rsidRPr="00BD14F0" w14:paraId="334AE195" w14:textId="77777777" w:rsidTr="00515710">
        <w:trPr>
          <w:trHeight w:val="893"/>
        </w:trPr>
        <w:tc>
          <w:tcPr>
            <w:tcW w:w="9747" w:type="dxa"/>
            <w:shd w:val="clear" w:color="auto" w:fill="FFE7F0"/>
            <w:hideMark/>
          </w:tcPr>
          <w:p w14:paraId="7F839228" w14:textId="07B1424E" w:rsidR="00515710" w:rsidRPr="00515710" w:rsidRDefault="00515710" w:rsidP="00515710">
            <w:pPr>
              <w:spacing w:after="0" w:line="259" w:lineRule="auto"/>
              <w:rPr>
                <w:rFonts w:cstheme="minorHAnsi"/>
                <w:sz w:val="20"/>
                <w:szCs w:val="20"/>
              </w:rPr>
            </w:pPr>
            <w:r w:rsidRPr="00515710">
              <w:rPr>
                <w:rFonts w:cstheme="minorHAnsi"/>
                <w:sz w:val="20"/>
                <w:szCs w:val="20"/>
              </w:rPr>
              <w:t xml:space="preserve">Les tests sur la plateforme </w:t>
            </w:r>
            <w:r w:rsidR="00C44310">
              <w:rPr>
                <w:rFonts w:cstheme="minorHAnsi"/>
                <w:sz w:val="20"/>
                <w:szCs w:val="20"/>
              </w:rPr>
              <w:t>Bac à sable</w:t>
            </w:r>
            <w:r w:rsidRPr="00515710">
              <w:rPr>
                <w:rFonts w:cstheme="minorHAnsi"/>
                <w:sz w:val="20"/>
                <w:szCs w:val="20"/>
              </w:rPr>
              <w:t xml:space="preserve"> sont obligatoires avant de pouvoir accéder au ROR national. </w:t>
            </w:r>
          </w:p>
          <w:p w14:paraId="4B4BBAD2" w14:textId="1144EA2F" w:rsidR="00BD14F0" w:rsidRPr="00BD14F0" w:rsidRDefault="00515710" w:rsidP="00515710">
            <w:pPr>
              <w:spacing w:after="0" w:line="259" w:lineRule="auto"/>
              <w:rPr>
                <w:rFonts w:cstheme="minorHAnsi"/>
              </w:rPr>
            </w:pPr>
            <w:r w:rsidRPr="00515710">
              <w:rPr>
                <w:rFonts w:cstheme="minorHAnsi"/>
                <w:sz w:val="20"/>
                <w:szCs w:val="20"/>
              </w:rPr>
              <w:t>Pour accéder à la plateforme de test, il faut disposer d’un compte</w:t>
            </w:r>
          </w:p>
        </w:tc>
      </w:tr>
      <w:bookmarkEnd w:id="8"/>
    </w:tbl>
    <w:p w14:paraId="0C1FC9D8" w14:textId="77777777" w:rsidR="00515710" w:rsidRDefault="00515710">
      <w:pPr>
        <w:spacing w:after="160" w:line="259" w:lineRule="auto"/>
        <w:rPr>
          <w:rFonts w:cstheme="minorHAnsi"/>
        </w:rPr>
      </w:pPr>
    </w:p>
    <w:tbl>
      <w:tblPr>
        <w:tblStyle w:val="Grilledutableau"/>
        <w:tblW w:w="0" w:type="auto"/>
        <w:tblBorders>
          <w:top w:val="single" w:sz="12" w:space="0" w:color="A8CFFE"/>
          <w:left w:val="single" w:sz="12" w:space="0" w:color="A8CFFE"/>
          <w:bottom w:val="single" w:sz="12" w:space="0" w:color="A8CFFE"/>
          <w:right w:val="single" w:sz="12" w:space="0" w:color="A8CFFE"/>
          <w:insideH w:val="single" w:sz="12" w:space="0" w:color="A8CFFE"/>
          <w:insideV w:val="single" w:sz="12" w:space="0" w:color="A8CFFE"/>
        </w:tblBorders>
        <w:tblLook w:val="04A0" w:firstRow="1" w:lastRow="0" w:firstColumn="1" w:lastColumn="0" w:noHBand="0" w:noVBand="1"/>
      </w:tblPr>
      <w:tblGrid>
        <w:gridCol w:w="6081"/>
        <w:gridCol w:w="3641"/>
      </w:tblGrid>
      <w:tr w:rsidR="000123D4" w14:paraId="1789836E" w14:textId="77777777" w:rsidTr="009D1236">
        <w:tc>
          <w:tcPr>
            <w:tcW w:w="6081" w:type="dxa"/>
            <w:shd w:val="clear" w:color="auto" w:fill="E5F0FF"/>
          </w:tcPr>
          <w:p w14:paraId="1F1A0CE3" w14:textId="30DD9E48" w:rsidR="000123D4" w:rsidRPr="001B284F" w:rsidRDefault="000123D4">
            <w:pPr>
              <w:spacing w:after="160" w:line="259" w:lineRule="auto"/>
              <w:rPr>
                <w:rFonts w:cstheme="minorHAnsi"/>
                <w:sz w:val="18"/>
                <w:szCs w:val="18"/>
              </w:rPr>
            </w:pPr>
            <w:r w:rsidRPr="001B284F">
              <w:rPr>
                <w:rFonts w:cstheme="minorHAnsi"/>
                <w:sz w:val="18"/>
                <w:szCs w:val="18"/>
              </w:rPr>
              <w:t xml:space="preserve">Adresse IP publique de l’application qui </w:t>
            </w:r>
            <w:r w:rsidR="009D1236">
              <w:rPr>
                <w:rFonts w:cstheme="minorHAnsi"/>
                <w:sz w:val="18"/>
                <w:szCs w:val="18"/>
              </w:rPr>
              <w:t xml:space="preserve">alimentera </w:t>
            </w:r>
            <w:r w:rsidR="00A74762">
              <w:rPr>
                <w:rFonts w:cstheme="minorHAnsi"/>
                <w:sz w:val="18"/>
                <w:szCs w:val="18"/>
              </w:rPr>
              <w:t>la plateforme de test</w:t>
            </w:r>
            <w:r w:rsidRPr="001B284F">
              <w:rPr>
                <w:rFonts w:cstheme="minorHAnsi"/>
                <w:sz w:val="18"/>
                <w:szCs w:val="18"/>
              </w:rPr>
              <w:t> :</w:t>
            </w:r>
          </w:p>
        </w:tc>
        <w:tc>
          <w:tcPr>
            <w:tcW w:w="3641" w:type="dxa"/>
          </w:tcPr>
          <w:p w14:paraId="58678C98" w14:textId="5ED7FD37" w:rsidR="000123D4" w:rsidRPr="001B284F" w:rsidRDefault="000123D4">
            <w:pPr>
              <w:spacing w:after="160" w:line="259" w:lineRule="auto"/>
              <w:rPr>
                <w:rFonts w:cstheme="minorHAnsi"/>
                <w:sz w:val="18"/>
                <w:szCs w:val="18"/>
              </w:rPr>
            </w:pPr>
          </w:p>
        </w:tc>
      </w:tr>
      <w:tr w:rsidR="00BB0DDB" w14:paraId="7669FB26" w14:textId="77777777" w:rsidTr="009D1236">
        <w:tc>
          <w:tcPr>
            <w:tcW w:w="6081" w:type="dxa"/>
            <w:shd w:val="clear" w:color="auto" w:fill="E5F0FF"/>
          </w:tcPr>
          <w:p w14:paraId="78F30D00" w14:textId="7EA8B0F3" w:rsidR="00BB0DDB" w:rsidRPr="001B284F" w:rsidRDefault="006F43C2">
            <w:pPr>
              <w:spacing w:after="160" w:line="259" w:lineRule="auto"/>
              <w:rPr>
                <w:rFonts w:cstheme="minorHAnsi"/>
                <w:sz w:val="18"/>
                <w:szCs w:val="18"/>
              </w:rPr>
            </w:pPr>
            <w:r>
              <w:rPr>
                <w:rFonts w:cstheme="minorHAnsi"/>
                <w:sz w:val="18"/>
                <w:szCs w:val="18"/>
              </w:rPr>
              <w:t xml:space="preserve">DN </w:t>
            </w:r>
            <w:r w:rsidR="00A82A80">
              <w:rPr>
                <w:rFonts w:cstheme="minorHAnsi"/>
                <w:sz w:val="18"/>
                <w:szCs w:val="18"/>
              </w:rPr>
              <w:t xml:space="preserve">(distinctif </w:t>
            </w:r>
            <w:proofErr w:type="spellStart"/>
            <w:r w:rsidR="00A82A80">
              <w:rPr>
                <w:rFonts w:cstheme="minorHAnsi"/>
                <w:sz w:val="18"/>
                <w:szCs w:val="18"/>
              </w:rPr>
              <w:t>name</w:t>
            </w:r>
            <w:proofErr w:type="spellEnd"/>
            <w:r w:rsidR="00D60B88">
              <w:rPr>
                <w:rFonts w:cstheme="minorHAnsi"/>
                <w:sz w:val="18"/>
                <w:szCs w:val="18"/>
              </w:rPr>
              <w:t xml:space="preserve">) </w:t>
            </w:r>
            <w:r>
              <w:rPr>
                <w:rFonts w:cstheme="minorHAnsi"/>
                <w:sz w:val="18"/>
                <w:szCs w:val="18"/>
              </w:rPr>
              <w:t xml:space="preserve">du certificat </w:t>
            </w:r>
            <w:r w:rsidR="00D60B88">
              <w:rPr>
                <w:rFonts w:cstheme="minorHAnsi"/>
                <w:sz w:val="18"/>
                <w:szCs w:val="18"/>
              </w:rPr>
              <w:t xml:space="preserve">de test </w:t>
            </w:r>
            <w:r w:rsidR="00A96947">
              <w:rPr>
                <w:rFonts w:cstheme="minorHAnsi"/>
                <w:sz w:val="18"/>
                <w:szCs w:val="18"/>
              </w:rPr>
              <w:t xml:space="preserve">qui sera utilisé </w:t>
            </w:r>
            <w:r w:rsidR="00B371A9">
              <w:rPr>
                <w:rFonts w:cstheme="minorHAnsi"/>
                <w:sz w:val="18"/>
                <w:szCs w:val="18"/>
              </w:rPr>
              <w:t>(</w:t>
            </w:r>
            <w:r w:rsidR="00D67A7C">
              <w:rPr>
                <w:rFonts w:cstheme="minorHAnsi"/>
                <w:sz w:val="18"/>
                <w:szCs w:val="18"/>
              </w:rPr>
              <w:t>si contrat d’a</w:t>
            </w:r>
            <w:r w:rsidR="00CE5930">
              <w:rPr>
                <w:rFonts w:cstheme="minorHAnsi"/>
                <w:sz w:val="18"/>
                <w:szCs w:val="18"/>
              </w:rPr>
              <w:t>d</w:t>
            </w:r>
            <w:r w:rsidR="00D67A7C">
              <w:rPr>
                <w:rFonts w:cstheme="minorHAnsi"/>
                <w:sz w:val="18"/>
                <w:szCs w:val="18"/>
              </w:rPr>
              <w:t>hésion acti</w:t>
            </w:r>
            <w:r w:rsidR="00CE5930">
              <w:rPr>
                <w:rFonts w:cstheme="minorHAnsi"/>
                <w:sz w:val="18"/>
                <w:szCs w:val="18"/>
              </w:rPr>
              <w:t>f)</w:t>
            </w:r>
          </w:p>
        </w:tc>
        <w:tc>
          <w:tcPr>
            <w:tcW w:w="3641" w:type="dxa"/>
          </w:tcPr>
          <w:p w14:paraId="1F46B3BC" w14:textId="77777777" w:rsidR="00BB0DDB" w:rsidRPr="001B284F" w:rsidRDefault="00BB0DDB">
            <w:pPr>
              <w:spacing w:after="160" w:line="259" w:lineRule="auto"/>
              <w:rPr>
                <w:rFonts w:cstheme="minorHAnsi"/>
                <w:sz w:val="18"/>
                <w:szCs w:val="18"/>
              </w:rPr>
            </w:pPr>
          </w:p>
        </w:tc>
      </w:tr>
    </w:tbl>
    <w:p w14:paraId="2AEC64E2" w14:textId="77777777" w:rsidR="001B284F" w:rsidRDefault="001B284F">
      <w:pPr>
        <w:spacing w:after="160" w:line="259" w:lineRule="auto"/>
        <w:rPr>
          <w:rFonts w:cstheme="minorHAnsi"/>
        </w:rPr>
      </w:pPr>
    </w:p>
    <w:tbl>
      <w:tblPr>
        <w:tblStyle w:val="Grilledutableau"/>
        <w:tblW w:w="0" w:type="auto"/>
        <w:tblBorders>
          <w:top w:val="single" w:sz="12" w:space="0" w:color="A8CFFE"/>
          <w:left w:val="single" w:sz="12" w:space="0" w:color="A8CFFE"/>
          <w:bottom w:val="single" w:sz="12" w:space="0" w:color="A8CFFE"/>
          <w:right w:val="single" w:sz="12" w:space="0" w:color="A8CFFE"/>
          <w:insideH w:val="single" w:sz="12" w:space="0" w:color="A8CFFE"/>
          <w:insideV w:val="single" w:sz="12" w:space="0" w:color="A8CFFE"/>
        </w:tblBorders>
        <w:tblLook w:val="04A0" w:firstRow="1" w:lastRow="0" w:firstColumn="1" w:lastColumn="0" w:noHBand="0" w:noVBand="1"/>
      </w:tblPr>
      <w:tblGrid>
        <w:gridCol w:w="4862"/>
        <w:gridCol w:w="4860"/>
      </w:tblGrid>
      <w:tr w:rsidR="00C76E73" w14:paraId="1EB7761F" w14:textId="77777777" w:rsidTr="00FD48A7">
        <w:tc>
          <w:tcPr>
            <w:tcW w:w="9742" w:type="dxa"/>
            <w:gridSpan w:val="2"/>
          </w:tcPr>
          <w:p w14:paraId="276D147B" w14:textId="7A37255A" w:rsidR="00E369EF" w:rsidRPr="00A127A7" w:rsidRDefault="00CB6D9E" w:rsidP="00A127A7">
            <w:pPr>
              <w:pStyle w:val="Paragraphedeliste"/>
              <w:numPr>
                <w:ilvl w:val="0"/>
                <w:numId w:val="12"/>
              </w:numPr>
              <w:spacing w:after="0" w:line="259" w:lineRule="auto"/>
              <w:ind w:left="357" w:hanging="357"/>
              <w:rPr>
                <w:rFonts w:cstheme="minorHAnsi"/>
                <w:sz w:val="18"/>
                <w:szCs w:val="18"/>
              </w:rPr>
            </w:pPr>
            <w:r>
              <w:rPr>
                <w:rFonts w:cstheme="minorHAnsi"/>
                <w:sz w:val="18"/>
                <w:szCs w:val="18"/>
              </w:rPr>
              <w:t xml:space="preserve">J’ai transmis la liste des établissements alimentant </w:t>
            </w:r>
            <w:r w:rsidR="00E369EF">
              <w:rPr>
                <w:rFonts w:cstheme="minorHAnsi"/>
                <w:sz w:val="18"/>
                <w:szCs w:val="18"/>
              </w:rPr>
              <w:t xml:space="preserve">le ROR national </w:t>
            </w:r>
            <w:r w:rsidR="00542B8B">
              <w:rPr>
                <w:rFonts w:cstheme="minorHAnsi"/>
                <w:sz w:val="18"/>
                <w:szCs w:val="18"/>
              </w:rPr>
              <w:t>sur la disponibilité en lits.</w:t>
            </w:r>
          </w:p>
        </w:tc>
      </w:tr>
      <w:tr w:rsidR="00922FDB" w14:paraId="0BC3DE3A" w14:textId="77777777" w:rsidTr="00FD48A7">
        <w:tc>
          <w:tcPr>
            <w:tcW w:w="9742" w:type="dxa"/>
            <w:gridSpan w:val="2"/>
          </w:tcPr>
          <w:p w14:paraId="1E10F641" w14:textId="15917C11" w:rsidR="00922FDB" w:rsidRPr="006023B7" w:rsidRDefault="00C43891" w:rsidP="00EF1CD1">
            <w:pPr>
              <w:pStyle w:val="Paragraphedeliste"/>
              <w:numPr>
                <w:ilvl w:val="0"/>
                <w:numId w:val="12"/>
              </w:numPr>
              <w:spacing w:after="0" w:line="259" w:lineRule="auto"/>
              <w:ind w:left="357" w:hanging="357"/>
              <w:rPr>
                <w:sz w:val="18"/>
                <w:szCs w:val="18"/>
              </w:rPr>
            </w:pPr>
            <w:r w:rsidRPr="70F4A7DA">
              <w:rPr>
                <w:sz w:val="18"/>
                <w:szCs w:val="18"/>
              </w:rPr>
              <w:t xml:space="preserve">Je certifie avoir lu et accepté la charte </w:t>
            </w:r>
            <w:r w:rsidR="0CB4B8D0" w:rsidRPr="005856B5">
              <w:rPr>
                <w:sz w:val="18"/>
                <w:szCs w:val="18"/>
              </w:rPr>
              <w:t>de fourniture de</w:t>
            </w:r>
            <w:r w:rsidRPr="005856B5">
              <w:rPr>
                <w:sz w:val="18"/>
                <w:szCs w:val="18"/>
              </w:rPr>
              <w:t xml:space="preserve"> données </w:t>
            </w:r>
            <w:r w:rsidR="466CD25D" w:rsidRPr="70F4A7DA">
              <w:rPr>
                <w:sz w:val="18"/>
                <w:szCs w:val="18"/>
              </w:rPr>
              <w:t>a</w:t>
            </w:r>
            <w:r w:rsidRPr="70F4A7DA">
              <w:rPr>
                <w:sz w:val="18"/>
                <w:szCs w:val="18"/>
              </w:rPr>
              <w:t>u ROR par les services numériques.</w:t>
            </w:r>
          </w:p>
        </w:tc>
      </w:tr>
      <w:tr w:rsidR="00922FDB" w14:paraId="1B2EAED9" w14:textId="77777777" w:rsidTr="00FD48A7">
        <w:tc>
          <w:tcPr>
            <w:tcW w:w="9742" w:type="dxa"/>
            <w:gridSpan w:val="2"/>
          </w:tcPr>
          <w:p w14:paraId="74311CE7" w14:textId="062B2B3F" w:rsidR="00922FDB" w:rsidRPr="006023B7" w:rsidRDefault="00C43891" w:rsidP="00EF1CD1">
            <w:pPr>
              <w:pStyle w:val="Paragraphedeliste"/>
              <w:numPr>
                <w:ilvl w:val="0"/>
                <w:numId w:val="12"/>
              </w:numPr>
              <w:spacing w:after="0" w:line="259" w:lineRule="auto"/>
              <w:ind w:left="357" w:hanging="357"/>
              <w:rPr>
                <w:rFonts w:cstheme="minorHAnsi"/>
                <w:sz w:val="18"/>
                <w:szCs w:val="18"/>
              </w:rPr>
            </w:pPr>
            <w:r w:rsidRPr="006023B7">
              <w:rPr>
                <w:rFonts w:cstheme="minorHAnsi"/>
                <w:sz w:val="18"/>
                <w:szCs w:val="18"/>
              </w:rPr>
              <w:t>Je certifie avoir lu et accepté les conditions générales d’utilisation d</w:t>
            </w:r>
            <w:r w:rsidR="006779C4">
              <w:rPr>
                <w:rFonts w:cstheme="minorHAnsi"/>
                <w:sz w:val="18"/>
                <w:szCs w:val="18"/>
              </w:rPr>
              <w:t>u ROR</w:t>
            </w:r>
          </w:p>
        </w:tc>
      </w:tr>
      <w:tr w:rsidR="00922FDB" w14:paraId="54CF71E2" w14:textId="77777777" w:rsidTr="00FD48A7">
        <w:tc>
          <w:tcPr>
            <w:tcW w:w="9742" w:type="dxa"/>
            <w:gridSpan w:val="2"/>
          </w:tcPr>
          <w:p w14:paraId="68F68815" w14:textId="2FC788B9" w:rsidR="00922FDB" w:rsidRPr="006023B7" w:rsidRDefault="00C43891" w:rsidP="00EF1CD1">
            <w:pPr>
              <w:pStyle w:val="Paragraphedeliste"/>
              <w:numPr>
                <w:ilvl w:val="0"/>
                <w:numId w:val="12"/>
              </w:numPr>
              <w:spacing w:after="0" w:line="259" w:lineRule="auto"/>
              <w:ind w:left="357" w:hanging="357"/>
              <w:rPr>
                <w:rFonts w:cstheme="minorHAnsi"/>
                <w:sz w:val="18"/>
                <w:szCs w:val="18"/>
              </w:rPr>
            </w:pPr>
            <w:r w:rsidRPr="006023B7">
              <w:rPr>
                <w:rFonts w:cstheme="minorHAnsi"/>
                <w:sz w:val="18"/>
                <w:szCs w:val="18"/>
              </w:rPr>
              <w:t xml:space="preserve">Je certifie avoir pris connaissance de la </w:t>
            </w:r>
            <w:r w:rsidR="00B21D00">
              <w:rPr>
                <w:rFonts w:cstheme="minorHAnsi"/>
                <w:sz w:val="18"/>
                <w:szCs w:val="18"/>
              </w:rPr>
              <w:t>note</w:t>
            </w:r>
            <w:r w:rsidRPr="006023B7">
              <w:rPr>
                <w:rFonts w:cstheme="minorHAnsi"/>
                <w:sz w:val="18"/>
                <w:szCs w:val="18"/>
              </w:rPr>
              <w:t xml:space="preserve"> de </w:t>
            </w:r>
            <w:r w:rsidR="00B21D00">
              <w:rPr>
                <w:rFonts w:cstheme="minorHAnsi"/>
                <w:sz w:val="18"/>
                <w:szCs w:val="18"/>
              </w:rPr>
              <w:t>définition</w:t>
            </w:r>
            <w:r w:rsidRPr="006023B7">
              <w:rPr>
                <w:rFonts w:cstheme="minorHAnsi"/>
                <w:sz w:val="18"/>
                <w:szCs w:val="18"/>
              </w:rPr>
              <w:t xml:space="preserve"> des </w:t>
            </w:r>
            <w:r w:rsidR="00B21D00">
              <w:rPr>
                <w:rFonts w:cstheme="minorHAnsi"/>
                <w:sz w:val="18"/>
                <w:szCs w:val="18"/>
              </w:rPr>
              <w:t>indicateurs de disponibilités en lits</w:t>
            </w:r>
          </w:p>
        </w:tc>
      </w:tr>
      <w:tr w:rsidR="00922FDB" w14:paraId="76D3E0E4" w14:textId="77777777" w:rsidTr="00FD48A7">
        <w:tc>
          <w:tcPr>
            <w:tcW w:w="9742" w:type="dxa"/>
            <w:gridSpan w:val="2"/>
          </w:tcPr>
          <w:p w14:paraId="3550C64A" w14:textId="400334DF" w:rsidR="00922FDB" w:rsidRPr="006023B7" w:rsidRDefault="006023B7" w:rsidP="00EF1CD1">
            <w:pPr>
              <w:pStyle w:val="Paragraphedeliste"/>
              <w:numPr>
                <w:ilvl w:val="0"/>
                <w:numId w:val="12"/>
              </w:numPr>
              <w:spacing w:after="0" w:line="259" w:lineRule="auto"/>
              <w:ind w:left="357" w:hanging="357"/>
              <w:rPr>
                <w:rFonts w:cstheme="minorHAnsi"/>
                <w:sz w:val="18"/>
                <w:szCs w:val="18"/>
              </w:rPr>
            </w:pPr>
            <w:r w:rsidRPr="006023B7">
              <w:rPr>
                <w:rFonts w:cstheme="minorHAnsi"/>
                <w:sz w:val="18"/>
                <w:szCs w:val="18"/>
              </w:rPr>
              <w:t>Je certifie exactes les informations mentionnées ci-dessus. Il est rappelé que les fraudes et tentatives de fraude sont passibles de sanctions pénales et peuvent conduire à la suspension de l'instruction de votre demande ou au retrait des droits dont le bénéfice est demandé.</w:t>
            </w:r>
          </w:p>
        </w:tc>
      </w:tr>
      <w:tr w:rsidR="006023B7" w14:paraId="549E0008" w14:textId="77777777" w:rsidTr="00FD48A7">
        <w:trPr>
          <w:trHeight w:val="3817"/>
        </w:trPr>
        <w:tc>
          <w:tcPr>
            <w:tcW w:w="4871" w:type="dxa"/>
          </w:tcPr>
          <w:p w14:paraId="0564973A" w14:textId="77777777" w:rsidR="00FD48A7" w:rsidRDefault="00FD48A7">
            <w:pPr>
              <w:spacing w:after="160" w:line="259" w:lineRule="auto"/>
              <w:rPr>
                <w:rFonts w:cstheme="minorHAnsi"/>
              </w:rPr>
            </w:pPr>
          </w:p>
          <w:p w14:paraId="2978D51D" w14:textId="6D80E881" w:rsidR="006023B7" w:rsidRDefault="006023B7">
            <w:pPr>
              <w:spacing w:after="160" w:line="259" w:lineRule="auto"/>
              <w:rPr>
                <w:rFonts w:cstheme="minorHAnsi"/>
              </w:rPr>
            </w:pPr>
            <w:r>
              <w:rPr>
                <w:rFonts w:cstheme="minorHAnsi"/>
              </w:rPr>
              <w:t>Date</w:t>
            </w:r>
          </w:p>
          <w:p w14:paraId="7E734620" w14:textId="77777777" w:rsidR="00FD48A7" w:rsidRDefault="00FD48A7">
            <w:pPr>
              <w:spacing w:after="160" w:line="259" w:lineRule="auto"/>
              <w:rPr>
                <w:rFonts w:cstheme="minorHAnsi"/>
              </w:rPr>
            </w:pPr>
          </w:p>
          <w:p w14:paraId="5B7DECB6" w14:textId="3FF393A0" w:rsidR="00FD48A7" w:rsidRDefault="006023B7">
            <w:pPr>
              <w:spacing w:after="160" w:line="259" w:lineRule="auto"/>
              <w:rPr>
                <w:rFonts w:cstheme="minorHAnsi"/>
              </w:rPr>
            </w:pPr>
            <w:r>
              <w:rPr>
                <w:rFonts w:cstheme="minorHAnsi"/>
              </w:rPr>
              <w:t xml:space="preserve">Signature </w:t>
            </w:r>
            <w:r w:rsidR="00476F18">
              <w:rPr>
                <w:rFonts w:cstheme="minorHAnsi"/>
              </w:rPr>
              <w:t>du représentant légal</w:t>
            </w:r>
          </w:p>
        </w:tc>
        <w:tc>
          <w:tcPr>
            <w:tcW w:w="4871" w:type="dxa"/>
          </w:tcPr>
          <w:p w14:paraId="4507089F" w14:textId="77777777" w:rsidR="00FD48A7" w:rsidRDefault="00FD48A7">
            <w:pPr>
              <w:spacing w:after="160" w:line="259" w:lineRule="auto"/>
              <w:rPr>
                <w:rFonts w:cstheme="minorHAnsi"/>
              </w:rPr>
            </w:pPr>
          </w:p>
          <w:p w14:paraId="39678D21" w14:textId="7F0A3102" w:rsidR="006023B7" w:rsidRDefault="00476F18">
            <w:pPr>
              <w:spacing w:after="160" w:line="259" w:lineRule="auto"/>
              <w:rPr>
                <w:rFonts w:cstheme="minorHAnsi"/>
              </w:rPr>
            </w:pPr>
            <w:r>
              <w:rPr>
                <w:rFonts w:cstheme="minorHAnsi"/>
              </w:rPr>
              <w:t>Cachet de la structure</w:t>
            </w:r>
          </w:p>
        </w:tc>
      </w:tr>
    </w:tbl>
    <w:p w14:paraId="260423D5" w14:textId="0E60B6B2" w:rsidR="00E20E69" w:rsidRDefault="00E20E69" w:rsidP="00FD48A7">
      <w:pPr>
        <w:spacing w:after="160" w:line="259" w:lineRule="auto"/>
        <w:rPr>
          <w:rFonts w:cstheme="minorHAnsi"/>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76F18" w:rsidRPr="00476F18" w14:paraId="1A65C4E8" w14:textId="77777777" w:rsidTr="5AB99FEB">
        <w:trPr>
          <w:trHeight w:val="483"/>
        </w:trPr>
        <w:tc>
          <w:tcPr>
            <w:tcW w:w="9747" w:type="dxa"/>
            <w:shd w:val="clear" w:color="auto" w:fill="D20050"/>
            <w:vAlign w:val="center"/>
            <w:hideMark/>
          </w:tcPr>
          <w:p w14:paraId="3FF7A445" w14:textId="7DC0C5B5" w:rsidR="00476F18" w:rsidRPr="00476F18" w:rsidRDefault="00476F18" w:rsidP="00EF1CD1">
            <w:pPr>
              <w:pStyle w:val="Paragraphedeliste"/>
              <w:numPr>
                <w:ilvl w:val="0"/>
                <w:numId w:val="7"/>
              </w:numPr>
              <w:spacing w:after="0" w:line="259" w:lineRule="auto"/>
              <w:ind w:left="357" w:hanging="357"/>
              <w:rPr>
                <w:rFonts w:cstheme="minorHAnsi"/>
                <w:b/>
                <w:bCs/>
                <w:color w:val="FFFFFF" w:themeColor="background1"/>
              </w:rPr>
            </w:pPr>
            <w:r w:rsidRPr="00476F18">
              <w:rPr>
                <w:rFonts w:cstheme="minorHAnsi"/>
                <w:b/>
                <w:bCs/>
                <w:color w:val="FFFFFF" w:themeColor="background1"/>
              </w:rPr>
              <w:t>Prochaines étapes</w:t>
            </w:r>
          </w:p>
        </w:tc>
      </w:tr>
      <w:tr w:rsidR="00476F18" w:rsidRPr="00476F18" w14:paraId="07375423" w14:textId="77777777" w:rsidTr="5AB99FEB">
        <w:trPr>
          <w:trHeight w:val="893"/>
        </w:trPr>
        <w:tc>
          <w:tcPr>
            <w:tcW w:w="9747" w:type="dxa"/>
            <w:shd w:val="clear" w:color="auto" w:fill="FFE7F0"/>
            <w:hideMark/>
          </w:tcPr>
          <w:p w14:paraId="467F9F36" w14:textId="25C65C84" w:rsidR="00E612D8" w:rsidRPr="00E612D8" w:rsidRDefault="00E612D8" w:rsidP="00EF1CD1">
            <w:pPr>
              <w:pStyle w:val="Paragraphedeliste"/>
              <w:numPr>
                <w:ilvl w:val="0"/>
                <w:numId w:val="13"/>
              </w:numPr>
              <w:spacing w:after="0" w:line="259" w:lineRule="auto"/>
              <w:ind w:left="357" w:hanging="357"/>
              <w:rPr>
                <w:rFonts w:cstheme="minorHAnsi"/>
              </w:rPr>
            </w:pPr>
            <w:r w:rsidRPr="00E612D8">
              <w:rPr>
                <w:rFonts w:cstheme="minorHAnsi"/>
              </w:rPr>
              <w:lastRenderedPageBreak/>
              <w:t xml:space="preserve">Le représentant légal de la structure est informé par </w:t>
            </w:r>
            <w:proofErr w:type="gramStart"/>
            <w:r w:rsidRPr="00E612D8">
              <w:rPr>
                <w:rFonts w:cstheme="minorHAnsi"/>
              </w:rPr>
              <w:t>e-mail</w:t>
            </w:r>
            <w:proofErr w:type="gramEnd"/>
            <w:r w:rsidRPr="00E612D8">
              <w:rPr>
                <w:rFonts w:cstheme="minorHAnsi"/>
              </w:rPr>
              <w:t xml:space="preserve"> de la bonne réception de sa demande au service concerné pour traitement</w:t>
            </w:r>
            <w:r>
              <w:rPr>
                <w:rFonts w:cstheme="minorHAnsi"/>
              </w:rPr>
              <w:t> ;</w:t>
            </w:r>
            <w:r w:rsidRPr="00E612D8">
              <w:rPr>
                <w:rFonts w:cstheme="minorHAnsi"/>
              </w:rPr>
              <w:t xml:space="preserve"> </w:t>
            </w:r>
          </w:p>
          <w:p w14:paraId="290BA77F" w14:textId="25028FD5" w:rsidR="00E612D8" w:rsidRPr="00E612D8" w:rsidRDefault="008F7AAE" w:rsidP="5AB99FEB">
            <w:pPr>
              <w:pStyle w:val="Paragraphedeliste"/>
              <w:numPr>
                <w:ilvl w:val="0"/>
                <w:numId w:val="13"/>
              </w:numPr>
              <w:spacing w:after="0" w:line="259" w:lineRule="auto"/>
              <w:ind w:left="357" w:hanging="357"/>
              <w:rPr>
                <w:rFonts w:asciiTheme="minorHAnsi" w:eastAsiaTheme="minorEastAsia" w:hAnsiTheme="minorHAnsi"/>
              </w:rPr>
            </w:pPr>
            <w:r>
              <w:t>Le comité d’intégration</w:t>
            </w:r>
            <w:r w:rsidR="00E612D8">
              <w:t xml:space="preserve"> </w:t>
            </w:r>
            <w:r w:rsidR="00C26977">
              <w:t>c</w:t>
            </w:r>
            <w:r w:rsidR="00C26977" w:rsidRPr="5AB99FEB">
              <w:rPr>
                <w:rFonts w:asciiTheme="minorHAnsi" w:eastAsiaTheme="minorEastAsia" w:hAnsiTheme="minorHAnsi"/>
              </w:rPr>
              <w:t xml:space="preserve">omposé de la </w:t>
            </w:r>
            <w:r w:rsidR="1A91A1CA" w:rsidRPr="5AB99FEB">
              <w:rPr>
                <w:rFonts w:asciiTheme="minorHAnsi" w:eastAsiaTheme="minorEastAsia" w:hAnsiTheme="minorHAnsi"/>
              </w:rPr>
              <w:t>DGOS, la DGCS, la DNS</w:t>
            </w:r>
            <w:r w:rsidR="002F2B09" w:rsidRPr="5AB99FEB">
              <w:rPr>
                <w:rFonts w:asciiTheme="minorHAnsi" w:eastAsiaTheme="minorEastAsia" w:hAnsiTheme="minorHAnsi"/>
              </w:rPr>
              <w:t xml:space="preserve">, la CNSA, </w:t>
            </w:r>
            <w:r w:rsidR="47743AD7" w:rsidRPr="5AB99FEB">
              <w:rPr>
                <w:rFonts w:asciiTheme="minorHAnsi" w:eastAsiaTheme="minorEastAsia" w:hAnsiTheme="minorHAnsi"/>
              </w:rPr>
              <w:t>d</w:t>
            </w:r>
            <w:r w:rsidR="002F2B09" w:rsidRPr="5AB99FEB">
              <w:rPr>
                <w:rFonts w:asciiTheme="minorHAnsi" w:eastAsiaTheme="minorEastAsia" w:hAnsiTheme="minorHAnsi"/>
              </w:rPr>
              <w:t xml:space="preserve">es ARS et </w:t>
            </w:r>
            <w:r w:rsidR="46E5D3DD" w:rsidRPr="5AB99FEB">
              <w:rPr>
                <w:rFonts w:asciiTheme="minorHAnsi" w:eastAsiaTheme="minorEastAsia" w:hAnsiTheme="minorHAnsi"/>
              </w:rPr>
              <w:t xml:space="preserve">des </w:t>
            </w:r>
            <w:proofErr w:type="spellStart"/>
            <w:r w:rsidR="002F2B09" w:rsidRPr="5AB99FEB">
              <w:rPr>
                <w:rFonts w:asciiTheme="minorHAnsi" w:eastAsiaTheme="minorEastAsia" w:hAnsiTheme="minorHAnsi"/>
              </w:rPr>
              <w:t>GRADeS</w:t>
            </w:r>
            <w:proofErr w:type="spellEnd"/>
            <w:r w:rsidR="2BEC84F7" w:rsidRPr="5AB99FEB">
              <w:rPr>
                <w:rFonts w:asciiTheme="minorHAnsi" w:eastAsiaTheme="minorEastAsia" w:hAnsiTheme="minorHAnsi"/>
              </w:rPr>
              <w:t>,</w:t>
            </w:r>
            <w:r w:rsidR="00E612D8" w:rsidRPr="5AB99FEB">
              <w:rPr>
                <w:rFonts w:asciiTheme="minorHAnsi" w:eastAsiaTheme="minorEastAsia" w:hAnsiTheme="minorHAnsi"/>
              </w:rPr>
              <w:t xml:space="preserve"> </w:t>
            </w:r>
            <w:r w:rsidR="00AE280E" w:rsidRPr="5AB99FEB">
              <w:rPr>
                <w:rFonts w:asciiTheme="minorHAnsi" w:eastAsiaTheme="minorEastAsia" w:hAnsiTheme="minorHAnsi"/>
              </w:rPr>
              <w:t xml:space="preserve">analysera </w:t>
            </w:r>
            <w:r w:rsidR="496FA319" w:rsidRPr="5AB99FEB">
              <w:rPr>
                <w:rFonts w:asciiTheme="minorHAnsi" w:eastAsiaTheme="minorEastAsia" w:hAnsiTheme="minorHAnsi"/>
              </w:rPr>
              <w:t>l'é</w:t>
            </w:r>
            <w:r w:rsidR="401B75B8" w:rsidRPr="5AB99FEB">
              <w:rPr>
                <w:rFonts w:asciiTheme="minorHAnsi" w:eastAsiaTheme="minorEastAsia" w:hAnsiTheme="minorHAnsi"/>
              </w:rPr>
              <w:t>li</w:t>
            </w:r>
            <w:r w:rsidR="496FA319" w:rsidRPr="5AB99FEB">
              <w:rPr>
                <w:rFonts w:asciiTheme="minorHAnsi" w:eastAsiaTheme="minorEastAsia" w:hAnsiTheme="minorHAnsi"/>
              </w:rPr>
              <w:t xml:space="preserve">gibilité </w:t>
            </w:r>
            <w:r w:rsidR="37CE20AB" w:rsidRPr="5AB99FEB">
              <w:rPr>
                <w:rFonts w:asciiTheme="minorHAnsi" w:eastAsiaTheme="minorEastAsia" w:hAnsiTheme="minorHAnsi"/>
              </w:rPr>
              <w:t>du service</w:t>
            </w:r>
            <w:r w:rsidR="00E612D8" w:rsidRPr="5AB99FEB">
              <w:rPr>
                <w:rFonts w:asciiTheme="minorHAnsi" w:eastAsiaTheme="minorEastAsia" w:hAnsiTheme="minorHAnsi"/>
              </w:rPr>
              <w:t xml:space="preserve"> et informera le représentant légal </w:t>
            </w:r>
            <w:r w:rsidR="0D8B9024" w:rsidRPr="5AB99FEB">
              <w:rPr>
                <w:rFonts w:asciiTheme="minorHAnsi" w:eastAsiaTheme="minorEastAsia" w:hAnsiTheme="minorHAnsi"/>
              </w:rPr>
              <w:t xml:space="preserve">da sa décision </w:t>
            </w:r>
            <w:r w:rsidR="7754474F" w:rsidRPr="5AB99FEB">
              <w:rPr>
                <w:rFonts w:asciiTheme="minorHAnsi" w:eastAsiaTheme="minorEastAsia" w:hAnsiTheme="minorHAnsi"/>
              </w:rPr>
              <w:t xml:space="preserve">et du profil attribué </w:t>
            </w:r>
            <w:r w:rsidR="00E612D8" w:rsidRPr="5AB99FEB">
              <w:rPr>
                <w:rFonts w:asciiTheme="minorHAnsi" w:eastAsiaTheme="minorEastAsia" w:hAnsiTheme="minorHAnsi"/>
              </w:rPr>
              <w:t>;</w:t>
            </w:r>
          </w:p>
          <w:p w14:paraId="23336F08" w14:textId="28D0DE98" w:rsidR="00476F18" w:rsidRPr="00E612D8" w:rsidRDefault="00E612D8" w:rsidP="00EF1CD1">
            <w:pPr>
              <w:pStyle w:val="Paragraphedeliste"/>
              <w:numPr>
                <w:ilvl w:val="0"/>
                <w:numId w:val="13"/>
              </w:numPr>
              <w:spacing w:after="0" w:line="259" w:lineRule="auto"/>
              <w:ind w:left="357" w:hanging="357"/>
              <w:rPr>
                <w:rFonts w:cstheme="minorHAnsi"/>
              </w:rPr>
            </w:pPr>
            <w:r w:rsidRPr="00E612D8">
              <w:rPr>
                <w:rFonts w:cstheme="minorHAnsi"/>
              </w:rPr>
              <w:t xml:space="preserve">Si </w:t>
            </w:r>
            <w:r w:rsidR="00AE680C">
              <w:rPr>
                <w:rFonts w:cstheme="minorHAnsi"/>
              </w:rPr>
              <w:t>la solution</w:t>
            </w:r>
            <w:r w:rsidRPr="00E612D8">
              <w:rPr>
                <w:rFonts w:cstheme="minorHAnsi"/>
              </w:rPr>
              <w:t xml:space="preserve"> est éligible le mot de passe pour la plateforme de test </w:t>
            </w:r>
            <w:r w:rsidR="00641C85">
              <w:rPr>
                <w:rFonts w:cstheme="minorHAnsi"/>
              </w:rPr>
              <w:t>Bac à sable</w:t>
            </w:r>
            <w:r w:rsidRPr="00E612D8">
              <w:rPr>
                <w:rFonts w:cstheme="minorHAnsi"/>
              </w:rPr>
              <w:t xml:space="preserve"> sera envoyé.</w:t>
            </w:r>
          </w:p>
        </w:tc>
      </w:tr>
    </w:tbl>
    <w:p w14:paraId="117D9B6A" w14:textId="77777777" w:rsidR="00E612D8" w:rsidRDefault="00E612D8">
      <w:pPr>
        <w:spacing w:after="160" w:line="259" w:lineRule="auto"/>
        <w:rPr>
          <w:rFonts w:cstheme="minorHAnsi"/>
        </w:rPr>
      </w:pPr>
    </w:p>
    <w:tbl>
      <w:tblPr>
        <w:tblStyle w:val="Grilledutableau"/>
        <w:tblW w:w="0" w:type="auto"/>
        <w:tblLook w:val="04A0" w:firstRow="1" w:lastRow="0" w:firstColumn="1" w:lastColumn="0" w:noHBand="0" w:noVBand="1"/>
      </w:tblPr>
      <w:tblGrid>
        <w:gridCol w:w="9742"/>
      </w:tblGrid>
      <w:tr w:rsidR="004A1D10" w14:paraId="3EA10F5C" w14:textId="77777777" w:rsidTr="004A1D10">
        <w:tc>
          <w:tcPr>
            <w:tcW w:w="9742" w:type="dxa"/>
            <w:tcBorders>
              <w:top w:val="nil"/>
              <w:left w:val="nil"/>
              <w:bottom w:val="nil"/>
              <w:right w:val="nil"/>
            </w:tcBorders>
            <w:shd w:val="clear" w:color="auto" w:fill="E8E5E3" w:themeFill="background2" w:themeFillTint="66"/>
          </w:tcPr>
          <w:p w14:paraId="43BC0EDB" w14:textId="34AC9FA7" w:rsidR="004A1D10" w:rsidRPr="004A1D10" w:rsidRDefault="004A1D10" w:rsidP="004A1D10">
            <w:pPr>
              <w:spacing w:after="0" w:line="259" w:lineRule="auto"/>
              <w:jc w:val="center"/>
              <w:rPr>
                <w:rFonts w:cstheme="minorHAnsi"/>
              </w:rPr>
            </w:pPr>
            <w:r w:rsidRPr="004A1D10">
              <w:rPr>
                <w:rFonts w:cstheme="minorHAnsi"/>
              </w:rPr>
              <w:t xml:space="preserve">Ce formulaire est à envoyer </w:t>
            </w:r>
            <w:proofErr w:type="gramStart"/>
            <w:r w:rsidRPr="004A1D10">
              <w:rPr>
                <w:rFonts w:cstheme="minorHAnsi"/>
                <w:b/>
                <w:bCs/>
              </w:rPr>
              <w:t>signé</w:t>
            </w:r>
            <w:proofErr w:type="gramEnd"/>
            <w:r w:rsidRPr="004A1D10">
              <w:rPr>
                <w:rFonts w:cstheme="minorHAnsi"/>
                <w:b/>
                <w:bCs/>
              </w:rPr>
              <w:t xml:space="preserve"> et daté</w:t>
            </w:r>
            <w:r w:rsidRPr="004A1D10">
              <w:rPr>
                <w:rFonts w:cstheme="minorHAnsi"/>
              </w:rPr>
              <w:t>, avec le cachet de la structure à l’adresse e-mail suivante :</w:t>
            </w:r>
          </w:p>
          <w:p w14:paraId="2092AFDE" w14:textId="77777777" w:rsidR="004A1D10" w:rsidRPr="004A1D10" w:rsidRDefault="004A1D10" w:rsidP="004A1D10">
            <w:pPr>
              <w:spacing w:after="0" w:line="259" w:lineRule="auto"/>
              <w:jc w:val="center"/>
              <w:rPr>
                <w:rFonts w:cstheme="minorHAnsi"/>
              </w:rPr>
            </w:pPr>
            <w:bookmarkStart w:id="9" w:name="OLE_LINK2"/>
            <w:r w:rsidRPr="004A1D10">
              <w:rPr>
                <w:rFonts w:cstheme="minorHAnsi"/>
                <w:b/>
                <w:bCs/>
                <w:color w:val="0070C0"/>
                <w:u w:val="single"/>
              </w:rPr>
              <w:t>monserviceclient.ror@esante.gouv.fr</w:t>
            </w:r>
            <w:bookmarkEnd w:id="9"/>
            <w:r w:rsidRPr="004A1D10">
              <w:rPr>
                <w:rFonts w:cstheme="minorHAnsi"/>
              </w:rPr>
              <w:t>.</w:t>
            </w:r>
          </w:p>
          <w:p w14:paraId="49904482" w14:textId="50E75296" w:rsidR="004A1D10" w:rsidRDefault="004A1D10" w:rsidP="004A1D10">
            <w:pPr>
              <w:spacing w:after="0" w:line="259" w:lineRule="auto"/>
              <w:jc w:val="center"/>
              <w:rPr>
                <w:rFonts w:cstheme="minorHAnsi"/>
              </w:rPr>
            </w:pPr>
            <w:r w:rsidRPr="004A1D10">
              <w:rPr>
                <w:rFonts w:cstheme="minorHAnsi"/>
              </w:rPr>
              <w:t>Pour toutes questions relatives à ce formulaire, vous pouvez utiliser cette m</w:t>
            </w:r>
            <w:r>
              <w:rPr>
                <w:rFonts w:cstheme="minorHAnsi"/>
              </w:rPr>
              <w:t>ê</w:t>
            </w:r>
            <w:r w:rsidRPr="004A1D10">
              <w:rPr>
                <w:rFonts w:cstheme="minorHAnsi"/>
              </w:rPr>
              <w:t xml:space="preserve">me adresse </w:t>
            </w:r>
            <w:proofErr w:type="gramStart"/>
            <w:r w:rsidRPr="004A1D10">
              <w:rPr>
                <w:rFonts w:cstheme="minorHAnsi"/>
              </w:rPr>
              <w:t>e-mail</w:t>
            </w:r>
            <w:proofErr w:type="gramEnd"/>
            <w:r w:rsidRPr="004A1D10">
              <w:rPr>
                <w:rFonts w:cstheme="minorHAnsi"/>
              </w:rPr>
              <w:t>.</w:t>
            </w:r>
          </w:p>
        </w:tc>
      </w:tr>
    </w:tbl>
    <w:p w14:paraId="1AEF83F4" w14:textId="77777777" w:rsidR="004A1D10" w:rsidRDefault="004A1D10">
      <w:pPr>
        <w:spacing w:after="160" w:line="259" w:lineRule="auto"/>
        <w:rPr>
          <w:rFonts w:cstheme="minorHAnsi"/>
        </w:rPr>
      </w:pPr>
    </w:p>
    <w:p w14:paraId="6F8A56FA" w14:textId="3B28E9ED" w:rsidR="00DA15D7" w:rsidRPr="002B1C21" w:rsidRDefault="00DA15D7" w:rsidP="002B1C21">
      <w:pPr>
        <w:spacing w:after="160" w:line="259" w:lineRule="auto"/>
        <w:rPr>
          <w:rFonts w:cstheme="minorHAnsi"/>
          <w:color w:val="FF9900" w:themeColor="accent5"/>
        </w:rPr>
      </w:pPr>
    </w:p>
    <w:sectPr w:rsidR="00DA15D7" w:rsidRPr="002B1C21" w:rsidSect="00932FCD">
      <w:headerReference w:type="even" r:id="rId22"/>
      <w:headerReference w:type="default" r:id="rId23"/>
      <w:footerReference w:type="default" r:id="rId24"/>
      <w:headerReference w:type="first" r:id="rId25"/>
      <w:pgSz w:w="11906" w:h="16838"/>
      <w:pgMar w:top="1103" w:right="1077" w:bottom="1077" w:left="1077" w:header="227"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B4CF8" w14:textId="77777777" w:rsidR="00EE5CF6" w:rsidRDefault="00EE5CF6" w:rsidP="00FB4021">
      <w:pPr>
        <w:spacing w:after="0"/>
      </w:pPr>
      <w:r>
        <w:separator/>
      </w:r>
    </w:p>
  </w:endnote>
  <w:endnote w:type="continuationSeparator" w:id="0">
    <w:p w14:paraId="08612A78" w14:textId="77777777" w:rsidR="00EE5CF6" w:rsidRDefault="00EE5CF6" w:rsidP="00FB4021">
      <w:pPr>
        <w:spacing w:after="0"/>
      </w:pPr>
      <w:r>
        <w:continuationSeparator/>
      </w:r>
    </w:p>
  </w:endnote>
  <w:endnote w:type="continuationNotice" w:id="1">
    <w:p w14:paraId="2C918DA6" w14:textId="77777777" w:rsidR="00EE5CF6" w:rsidRDefault="00EE5C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438B9D33-A4AC-4AB9-9D51-A27F0E9C12E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54D278-BDE4-4C7A-BFB1-D14DA5226C75}"/>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D80F7650-921F-4403-A58A-9B9E0D65A7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54A8" w14:textId="77777777" w:rsidR="00ED15D2" w:rsidRDefault="00ED15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501" w:type="pct"/>
      <w:jc w:val="center"/>
      <w:tblLayout w:type="fixed"/>
      <w:tblCellMar>
        <w:left w:w="57" w:type="dxa"/>
        <w:right w:w="57" w:type="dxa"/>
      </w:tblCellMar>
      <w:tblLook w:val="04A0" w:firstRow="1" w:lastRow="0" w:firstColumn="1" w:lastColumn="0" w:noHBand="0" w:noVBand="1"/>
    </w:tblPr>
    <w:tblGrid>
      <w:gridCol w:w="9517"/>
      <w:gridCol w:w="1212"/>
    </w:tblGrid>
    <w:tr w:rsidR="00ED1AE6" w:rsidRPr="00ED1AE6" w14:paraId="2DB09F75" w14:textId="77777777" w:rsidTr="00E56FBC">
      <w:trPr>
        <w:cantSplit/>
        <w:trHeight w:val="446"/>
        <w:jc w:val="center"/>
      </w:trPr>
      <w:tc>
        <w:tcPr>
          <w:tcW w:w="4435" w:type="pct"/>
          <w:shd w:val="clear" w:color="auto" w:fill="auto"/>
          <w:vAlign w:val="center"/>
        </w:tcPr>
        <w:p w14:paraId="1001CFF5" w14:textId="081FCFB4" w:rsidR="00ED1AE6" w:rsidRPr="00ED1AE6" w:rsidRDefault="00ED1AE6" w:rsidP="00ED1AE6">
          <w:pPr>
            <w:spacing w:line="240" w:lineRule="auto"/>
            <w:jc w:val="center"/>
            <w:rPr>
              <w:sz w:val="18"/>
              <w:szCs w:val="20"/>
            </w:rPr>
          </w:pPr>
          <w:r w:rsidRPr="00ED1AE6">
            <w:rPr>
              <w:sz w:val="18"/>
              <w:szCs w:val="20"/>
            </w:rPr>
            <w:t xml:space="preserve">Statut : </w:t>
          </w:r>
          <w:r w:rsidRPr="00ED1AE6">
            <w:rPr>
              <w:sz w:val="18"/>
              <w:szCs w:val="20"/>
            </w:rPr>
            <w:fldChar w:fldCharType="begin"/>
          </w:r>
          <w:r w:rsidRPr="00ED1AE6">
            <w:rPr>
              <w:sz w:val="18"/>
              <w:szCs w:val="20"/>
            </w:rPr>
            <w:instrText xml:space="preserve"> DOCPROPERTY  _Statut  \* MERGEFORMAT </w:instrText>
          </w:r>
          <w:r w:rsidRPr="00ED1AE6">
            <w:rPr>
              <w:sz w:val="18"/>
              <w:szCs w:val="20"/>
            </w:rPr>
            <w:fldChar w:fldCharType="separate"/>
          </w:r>
          <w:r w:rsidR="003374BC">
            <w:rPr>
              <w:sz w:val="18"/>
              <w:szCs w:val="20"/>
            </w:rPr>
            <w:t>Validé</w:t>
          </w:r>
          <w:r w:rsidRPr="00ED1AE6">
            <w:rPr>
              <w:sz w:val="18"/>
              <w:szCs w:val="20"/>
            </w:rPr>
            <w:fldChar w:fldCharType="end"/>
          </w:r>
          <w:r w:rsidRPr="00ED1AE6">
            <w:rPr>
              <w:sz w:val="18"/>
              <w:szCs w:val="20"/>
            </w:rPr>
            <w:t xml:space="preserve"> | Classification : </w:t>
          </w:r>
          <w:r w:rsidRPr="00ED1AE6">
            <w:rPr>
              <w:sz w:val="18"/>
              <w:szCs w:val="20"/>
            </w:rPr>
            <w:fldChar w:fldCharType="begin"/>
          </w:r>
          <w:r w:rsidRPr="00ED1AE6">
            <w:rPr>
              <w:sz w:val="18"/>
              <w:szCs w:val="20"/>
            </w:rPr>
            <w:instrText xml:space="preserve"> DOCPROPERTY  _Classification  \* MERGEFORMAT </w:instrText>
          </w:r>
          <w:r w:rsidRPr="00ED1AE6">
            <w:rPr>
              <w:sz w:val="18"/>
              <w:szCs w:val="20"/>
            </w:rPr>
            <w:fldChar w:fldCharType="separate"/>
          </w:r>
          <w:r w:rsidR="003374BC">
            <w:rPr>
              <w:sz w:val="18"/>
              <w:szCs w:val="20"/>
            </w:rPr>
            <w:t>Publique</w:t>
          </w:r>
          <w:r w:rsidRPr="00ED1AE6">
            <w:rPr>
              <w:sz w:val="18"/>
              <w:szCs w:val="20"/>
            </w:rPr>
            <w:fldChar w:fldCharType="end"/>
          </w:r>
          <w:r w:rsidRPr="00ED1AE6">
            <w:rPr>
              <w:sz w:val="18"/>
              <w:szCs w:val="20"/>
            </w:rPr>
            <w:t> </w:t>
          </w:r>
          <w:r w:rsidRPr="00ED1AE6">
            <w:rPr>
              <w:sz w:val="18"/>
              <w:szCs w:val="20"/>
            </w:rPr>
            <w:softHyphen/>
          </w:r>
          <w:r w:rsidRPr="00ED1AE6">
            <w:rPr>
              <w:sz w:val="18"/>
              <w:szCs w:val="20"/>
            </w:rPr>
            <w:softHyphen/>
            <w:t xml:space="preserve">| Version </w:t>
          </w:r>
          <w:r w:rsidRPr="00ED1AE6">
            <w:rPr>
              <w:sz w:val="18"/>
              <w:szCs w:val="20"/>
            </w:rPr>
            <w:fldChar w:fldCharType="begin"/>
          </w:r>
          <w:r w:rsidRPr="00ED1AE6">
            <w:rPr>
              <w:sz w:val="18"/>
              <w:szCs w:val="20"/>
            </w:rPr>
            <w:instrText xml:space="preserve"> DOCPROPERTY  _Version  \* MERGEFORMAT </w:instrText>
          </w:r>
          <w:r w:rsidRPr="00ED1AE6">
            <w:rPr>
              <w:sz w:val="18"/>
              <w:szCs w:val="20"/>
            </w:rPr>
            <w:fldChar w:fldCharType="separate"/>
          </w:r>
          <w:r w:rsidR="003374BC">
            <w:rPr>
              <w:sz w:val="18"/>
              <w:szCs w:val="20"/>
            </w:rPr>
            <w:t>V0.3</w:t>
          </w:r>
          <w:r w:rsidRPr="00ED1AE6">
            <w:rPr>
              <w:sz w:val="18"/>
              <w:szCs w:val="20"/>
            </w:rPr>
            <w:fldChar w:fldCharType="end"/>
          </w:r>
        </w:p>
      </w:tc>
      <w:tc>
        <w:tcPr>
          <w:tcW w:w="565" w:type="pct"/>
          <w:shd w:val="clear" w:color="auto" w:fill="auto"/>
          <w:vAlign w:val="center"/>
        </w:tcPr>
        <w:p w14:paraId="3093B5C2" w14:textId="77777777" w:rsidR="00ED1AE6" w:rsidRPr="00ED1AE6" w:rsidRDefault="00ED1AE6" w:rsidP="00ED1AE6">
          <w:pPr>
            <w:spacing w:line="240" w:lineRule="auto"/>
            <w:jc w:val="right"/>
            <w:rPr>
              <w:sz w:val="18"/>
              <w:szCs w:val="20"/>
              <w:lang w:val="en-US"/>
            </w:rPr>
          </w:pPr>
          <w:proofErr w:type="gramStart"/>
          <w:r w:rsidRPr="00ED1AE6">
            <w:rPr>
              <w:sz w:val="18"/>
              <w:szCs w:val="20"/>
            </w:rPr>
            <w:t>page</w:t>
          </w:r>
          <w:proofErr w:type="gramEnd"/>
          <w:r w:rsidRPr="00ED1AE6">
            <w:rPr>
              <w:sz w:val="18"/>
              <w:szCs w:val="20"/>
            </w:rPr>
            <w:t xml:space="preserve"> </w:t>
          </w:r>
          <w:r w:rsidRPr="00ED1AE6">
            <w:rPr>
              <w:sz w:val="18"/>
              <w:szCs w:val="20"/>
            </w:rPr>
            <w:fldChar w:fldCharType="begin"/>
          </w:r>
          <w:r w:rsidRPr="00ED1AE6">
            <w:rPr>
              <w:sz w:val="18"/>
              <w:szCs w:val="20"/>
            </w:rPr>
            <w:instrText xml:space="preserve"> PAGE   \* MERGEFORMAT </w:instrText>
          </w:r>
          <w:r w:rsidRPr="00ED1AE6">
            <w:rPr>
              <w:sz w:val="18"/>
              <w:szCs w:val="20"/>
            </w:rPr>
            <w:fldChar w:fldCharType="separate"/>
          </w:r>
          <w:r w:rsidR="00E8359D">
            <w:rPr>
              <w:noProof/>
              <w:sz w:val="18"/>
              <w:szCs w:val="20"/>
            </w:rPr>
            <w:t>0</w:t>
          </w:r>
          <w:r w:rsidRPr="00ED1AE6">
            <w:rPr>
              <w:sz w:val="18"/>
              <w:szCs w:val="20"/>
            </w:rPr>
            <w:fldChar w:fldCharType="end"/>
          </w:r>
          <w:r w:rsidRPr="00ED1AE6">
            <w:rPr>
              <w:sz w:val="18"/>
              <w:szCs w:val="20"/>
            </w:rPr>
            <w:t>/</w:t>
          </w:r>
          <w:r w:rsidRPr="00ED1AE6">
            <w:rPr>
              <w:sz w:val="18"/>
              <w:szCs w:val="20"/>
            </w:rPr>
            <w:fldChar w:fldCharType="begin"/>
          </w:r>
          <w:r w:rsidRPr="00ED1AE6">
            <w:rPr>
              <w:sz w:val="18"/>
              <w:szCs w:val="20"/>
            </w:rPr>
            <w:instrText xml:space="preserve"> NUMPAGES   \* MERGEFORMAT </w:instrText>
          </w:r>
          <w:r w:rsidRPr="00ED1AE6">
            <w:rPr>
              <w:sz w:val="18"/>
              <w:szCs w:val="20"/>
            </w:rPr>
            <w:fldChar w:fldCharType="separate"/>
          </w:r>
          <w:r w:rsidR="00E8359D">
            <w:rPr>
              <w:noProof/>
              <w:sz w:val="18"/>
              <w:szCs w:val="20"/>
            </w:rPr>
            <w:t>1</w:t>
          </w:r>
          <w:r w:rsidRPr="00ED1AE6">
            <w:rPr>
              <w:noProof/>
              <w:sz w:val="18"/>
              <w:szCs w:val="20"/>
            </w:rPr>
            <w:fldChar w:fldCharType="end"/>
          </w:r>
        </w:p>
      </w:tc>
    </w:tr>
  </w:tbl>
  <w:p w14:paraId="6BE20605" w14:textId="77777777" w:rsidR="00ED1AE6" w:rsidRPr="00ED1AE6" w:rsidRDefault="00ED1AE6" w:rsidP="00ED1AE6">
    <w:pPr>
      <w:pStyle w:val="Pieddepage"/>
      <w:tabs>
        <w:tab w:val="right" w:pos="9639"/>
      </w:tabs>
      <w:ind w:left="-851" w:right="-567"/>
      <w:rPr>
        <w:color w:val="auto"/>
      </w:rPr>
    </w:pPr>
    <w:r w:rsidRPr="00ED1AE6">
      <w:rPr>
        <w:color w:val="auto"/>
      </w:rPr>
      <w:t>Ce document est la propriété de l’ANS - Son utilisation, sa reproduction ou sa diffusion sans l’autorisation préalable et écrite de l’ANS sont interdites.</w:t>
    </w:r>
  </w:p>
  <w:p w14:paraId="590DE8B3" w14:textId="77777777" w:rsidR="009C22AC" w:rsidRPr="00ED1AE6" w:rsidRDefault="009C22AC" w:rsidP="00ED1AE6">
    <w:pPr>
      <w:pStyle w:val="Pieddepage"/>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90E6A" w14:textId="77777777" w:rsidR="00ED15D2" w:rsidRDefault="00ED15D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501" w:type="pct"/>
      <w:jc w:val="center"/>
      <w:tblLayout w:type="fixed"/>
      <w:tblCellMar>
        <w:left w:w="57" w:type="dxa"/>
        <w:right w:w="57" w:type="dxa"/>
      </w:tblCellMar>
      <w:tblLook w:val="04A0" w:firstRow="1" w:lastRow="0" w:firstColumn="1" w:lastColumn="0" w:noHBand="0" w:noVBand="1"/>
    </w:tblPr>
    <w:tblGrid>
      <w:gridCol w:w="9517"/>
      <w:gridCol w:w="1212"/>
    </w:tblGrid>
    <w:tr w:rsidR="00ED1AE6" w:rsidRPr="00552F49" w14:paraId="0C17287F" w14:textId="77777777" w:rsidTr="00E56FBC">
      <w:trPr>
        <w:cantSplit/>
        <w:trHeight w:val="446"/>
        <w:jc w:val="center"/>
      </w:trPr>
      <w:tc>
        <w:tcPr>
          <w:tcW w:w="4435" w:type="pct"/>
          <w:shd w:val="clear" w:color="auto" w:fill="auto"/>
          <w:vAlign w:val="center"/>
        </w:tcPr>
        <w:p w14:paraId="271993B0" w14:textId="66699DF2" w:rsidR="00ED1AE6" w:rsidRPr="00552F49" w:rsidRDefault="00ED1AE6" w:rsidP="00B268AF">
          <w:pPr>
            <w:spacing w:line="240" w:lineRule="auto"/>
            <w:jc w:val="center"/>
            <w:rPr>
              <w:color w:val="000000"/>
              <w:sz w:val="18"/>
              <w:szCs w:val="20"/>
            </w:rPr>
          </w:pPr>
          <w:r w:rsidRPr="00552F49">
            <w:rPr>
              <w:color w:val="000000"/>
              <w:sz w:val="18"/>
              <w:szCs w:val="20"/>
            </w:rPr>
            <w:t xml:space="preserve">Statut : </w:t>
          </w:r>
          <w:r w:rsidRPr="00552F49">
            <w:rPr>
              <w:color w:val="000000"/>
              <w:sz w:val="18"/>
              <w:szCs w:val="20"/>
            </w:rPr>
            <w:fldChar w:fldCharType="begin"/>
          </w:r>
          <w:r w:rsidRPr="00552F49">
            <w:rPr>
              <w:color w:val="000000"/>
              <w:sz w:val="18"/>
              <w:szCs w:val="20"/>
            </w:rPr>
            <w:instrText xml:space="preserve"> DOCPROPERTY  _Statut  \* MERGEFORMAT </w:instrText>
          </w:r>
          <w:r w:rsidRPr="00552F49">
            <w:rPr>
              <w:color w:val="000000"/>
              <w:sz w:val="18"/>
              <w:szCs w:val="20"/>
            </w:rPr>
            <w:fldChar w:fldCharType="separate"/>
          </w:r>
          <w:r w:rsidR="003374BC">
            <w:rPr>
              <w:color w:val="000000"/>
              <w:sz w:val="18"/>
              <w:szCs w:val="20"/>
            </w:rPr>
            <w:t>Validé</w:t>
          </w:r>
          <w:r w:rsidRPr="00552F49">
            <w:rPr>
              <w:color w:val="000000"/>
              <w:sz w:val="18"/>
              <w:szCs w:val="20"/>
            </w:rPr>
            <w:fldChar w:fldCharType="end"/>
          </w:r>
          <w:r w:rsidRPr="00552F49">
            <w:rPr>
              <w:color w:val="000000"/>
              <w:sz w:val="18"/>
              <w:szCs w:val="20"/>
            </w:rPr>
            <w:t xml:space="preserve"> | Classification : </w:t>
          </w:r>
          <w:r w:rsidRPr="00552F49">
            <w:rPr>
              <w:color w:val="000000"/>
              <w:sz w:val="18"/>
              <w:szCs w:val="20"/>
            </w:rPr>
            <w:fldChar w:fldCharType="begin"/>
          </w:r>
          <w:r w:rsidRPr="00552F49">
            <w:rPr>
              <w:color w:val="000000"/>
              <w:sz w:val="18"/>
              <w:szCs w:val="20"/>
            </w:rPr>
            <w:instrText xml:space="preserve"> DOCPROPERTY  _Classification  \* MERGEFORMAT </w:instrText>
          </w:r>
          <w:r w:rsidRPr="00552F49">
            <w:rPr>
              <w:color w:val="000000"/>
              <w:sz w:val="18"/>
              <w:szCs w:val="20"/>
            </w:rPr>
            <w:fldChar w:fldCharType="separate"/>
          </w:r>
          <w:r w:rsidR="003374BC">
            <w:rPr>
              <w:color w:val="000000"/>
              <w:sz w:val="18"/>
              <w:szCs w:val="20"/>
            </w:rPr>
            <w:t>Publique</w:t>
          </w:r>
          <w:r w:rsidRPr="00552F49">
            <w:rPr>
              <w:color w:val="000000"/>
              <w:sz w:val="18"/>
              <w:szCs w:val="20"/>
            </w:rPr>
            <w:fldChar w:fldCharType="end"/>
          </w:r>
          <w:r w:rsidRPr="00552F49">
            <w:rPr>
              <w:color w:val="000000"/>
              <w:sz w:val="18"/>
              <w:szCs w:val="20"/>
            </w:rPr>
            <w:t> </w:t>
          </w:r>
          <w:r w:rsidRPr="00552F49">
            <w:rPr>
              <w:color w:val="000000"/>
              <w:sz w:val="18"/>
              <w:szCs w:val="20"/>
            </w:rPr>
            <w:softHyphen/>
          </w:r>
          <w:r w:rsidRPr="00552F49">
            <w:rPr>
              <w:color w:val="000000"/>
              <w:sz w:val="18"/>
              <w:szCs w:val="20"/>
            </w:rPr>
            <w:softHyphen/>
            <w:t xml:space="preserve">| Version </w:t>
          </w:r>
          <w:r w:rsidR="00B268AF">
            <w:rPr>
              <w:color w:val="000000"/>
              <w:sz w:val="18"/>
              <w:szCs w:val="20"/>
            </w:rPr>
            <w:t>0.1</w:t>
          </w:r>
        </w:p>
      </w:tc>
      <w:tc>
        <w:tcPr>
          <w:tcW w:w="565" w:type="pct"/>
          <w:shd w:val="clear" w:color="auto" w:fill="auto"/>
          <w:vAlign w:val="center"/>
        </w:tcPr>
        <w:p w14:paraId="1B439E28" w14:textId="5F41CD66" w:rsidR="00ED1AE6" w:rsidRPr="00552F49" w:rsidRDefault="00ED1AE6" w:rsidP="005E64BB">
          <w:pPr>
            <w:spacing w:line="240" w:lineRule="auto"/>
            <w:jc w:val="center"/>
            <w:rPr>
              <w:color w:val="000000"/>
              <w:sz w:val="18"/>
              <w:szCs w:val="20"/>
              <w:lang w:val="en-US"/>
            </w:rPr>
          </w:pPr>
          <w:proofErr w:type="gramStart"/>
          <w:r w:rsidRPr="00552F49">
            <w:rPr>
              <w:color w:val="000000"/>
              <w:sz w:val="18"/>
              <w:szCs w:val="20"/>
            </w:rPr>
            <w:t>page</w:t>
          </w:r>
          <w:proofErr w:type="gramEnd"/>
          <w:r w:rsidRPr="00552F49">
            <w:rPr>
              <w:color w:val="000000"/>
              <w:sz w:val="18"/>
              <w:szCs w:val="20"/>
            </w:rPr>
            <w:t xml:space="preserve"> </w:t>
          </w:r>
          <w:r w:rsidRPr="00552F49">
            <w:rPr>
              <w:color w:val="000000"/>
              <w:sz w:val="18"/>
              <w:szCs w:val="20"/>
            </w:rPr>
            <w:fldChar w:fldCharType="begin"/>
          </w:r>
          <w:r w:rsidRPr="00552F49">
            <w:rPr>
              <w:color w:val="000000"/>
              <w:sz w:val="18"/>
              <w:szCs w:val="20"/>
            </w:rPr>
            <w:instrText xml:space="preserve"> PAGE   \* MERGEFORMAT </w:instrText>
          </w:r>
          <w:r w:rsidRPr="00552F49">
            <w:rPr>
              <w:color w:val="000000"/>
              <w:sz w:val="18"/>
              <w:szCs w:val="20"/>
            </w:rPr>
            <w:fldChar w:fldCharType="separate"/>
          </w:r>
          <w:r w:rsidR="00956D15">
            <w:rPr>
              <w:noProof/>
              <w:color w:val="000000"/>
              <w:sz w:val="18"/>
              <w:szCs w:val="20"/>
            </w:rPr>
            <w:t>9</w:t>
          </w:r>
          <w:r w:rsidRPr="00552F49">
            <w:rPr>
              <w:color w:val="000000"/>
              <w:sz w:val="18"/>
              <w:szCs w:val="20"/>
            </w:rPr>
            <w:fldChar w:fldCharType="end"/>
          </w:r>
          <w:r w:rsidRPr="00552F49">
            <w:rPr>
              <w:color w:val="000000"/>
              <w:sz w:val="18"/>
              <w:szCs w:val="20"/>
            </w:rPr>
            <w:t>/</w:t>
          </w:r>
          <w:r w:rsidR="00956D15">
            <w:rPr>
              <w:color w:val="000000"/>
              <w:sz w:val="18"/>
              <w:szCs w:val="20"/>
            </w:rPr>
            <w:t>9</w:t>
          </w:r>
        </w:p>
      </w:tc>
    </w:tr>
  </w:tbl>
  <w:p w14:paraId="6F7939F2" w14:textId="77777777" w:rsidR="00BA7F66" w:rsidRPr="00ED1AE6" w:rsidRDefault="00ED1AE6" w:rsidP="00ED1AE6">
    <w:pPr>
      <w:pStyle w:val="Pieddepage"/>
      <w:tabs>
        <w:tab w:val="right" w:pos="9639"/>
      </w:tabs>
      <w:ind w:left="-851" w:right="-567"/>
    </w:pPr>
    <w:r w:rsidRPr="004D29DC">
      <w:t>Ce document est la propriété de l’A</w:t>
    </w:r>
    <w:r>
      <w:t>N</w:t>
    </w:r>
    <w:r w:rsidRPr="004D29DC">
      <w:t>S - Son utilisation, sa reproduction ou sa diffusion sans l’autorisation préalable et écrite de l’A</w:t>
    </w:r>
    <w:r>
      <w:t>N</w:t>
    </w:r>
    <w:r w:rsidRPr="004D29DC">
      <w:t>S sont interdites.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5BAC7" w14:textId="77777777" w:rsidR="00EE5CF6" w:rsidRDefault="00EE5CF6" w:rsidP="00FB4021">
      <w:pPr>
        <w:spacing w:after="0"/>
      </w:pPr>
      <w:r>
        <w:separator/>
      </w:r>
    </w:p>
  </w:footnote>
  <w:footnote w:type="continuationSeparator" w:id="0">
    <w:p w14:paraId="46051F19" w14:textId="77777777" w:rsidR="00EE5CF6" w:rsidRDefault="00EE5CF6" w:rsidP="00FB4021">
      <w:pPr>
        <w:spacing w:after="0"/>
      </w:pPr>
      <w:r>
        <w:continuationSeparator/>
      </w:r>
    </w:p>
  </w:footnote>
  <w:footnote w:type="continuationNotice" w:id="1">
    <w:p w14:paraId="4A340F76" w14:textId="77777777" w:rsidR="00EE5CF6" w:rsidRDefault="00EE5C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A0ED2" w14:textId="77777777" w:rsidR="00ED15D2" w:rsidRDefault="00ED15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50" w:type="pct"/>
      <w:jc w:val="center"/>
      <w:tblBorders>
        <w:bottom w:val="single" w:sz="8" w:space="0" w:color="808080"/>
      </w:tblBorders>
      <w:tblLayout w:type="fixed"/>
      <w:tblCellMar>
        <w:left w:w="57" w:type="dxa"/>
        <w:right w:w="57" w:type="dxa"/>
      </w:tblCellMar>
      <w:tblLook w:val="04A0" w:firstRow="1" w:lastRow="0" w:firstColumn="1" w:lastColumn="0" w:noHBand="0" w:noVBand="1"/>
    </w:tblPr>
    <w:tblGrid>
      <w:gridCol w:w="2105"/>
      <w:gridCol w:w="6855"/>
      <w:gridCol w:w="1280"/>
    </w:tblGrid>
    <w:tr w:rsidR="00ED1AE6" w:rsidRPr="00552F49" w14:paraId="5999CA86" w14:textId="77777777" w:rsidTr="00E56FBC">
      <w:trPr>
        <w:trHeight w:val="821"/>
        <w:jc w:val="center"/>
      </w:trPr>
      <w:tc>
        <w:tcPr>
          <w:tcW w:w="1028" w:type="pct"/>
          <w:shd w:val="clear" w:color="auto" w:fill="auto"/>
          <w:vAlign w:val="center"/>
        </w:tcPr>
        <w:p w14:paraId="7E244710" w14:textId="77777777" w:rsidR="00ED1AE6" w:rsidRPr="00552F49" w:rsidRDefault="00ED1AE6" w:rsidP="00ED1AE6">
          <w:pPr>
            <w:spacing w:line="240" w:lineRule="auto"/>
            <w:rPr>
              <w:bCs/>
              <w:color w:val="000000"/>
              <w:szCs w:val="20"/>
            </w:rPr>
          </w:pPr>
          <w:r w:rsidRPr="00552F49">
            <w:rPr>
              <w:noProof/>
              <w:color w:val="000000"/>
              <w:szCs w:val="20"/>
              <w:lang w:eastAsia="fr-FR"/>
            </w:rPr>
            <w:drawing>
              <wp:inline distT="0" distB="0" distL="0" distR="0" wp14:anchorId="77C1729F" wp14:editId="5357362C">
                <wp:extent cx="1330325" cy="263525"/>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325" cy="263525"/>
                        </a:xfrm>
                        <a:prstGeom prst="rect">
                          <a:avLst/>
                        </a:prstGeom>
                        <a:noFill/>
                        <a:ln>
                          <a:noFill/>
                        </a:ln>
                      </pic:spPr>
                    </pic:pic>
                  </a:graphicData>
                </a:graphic>
              </wp:inline>
            </w:drawing>
          </w:r>
        </w:p>
      </w:tc>
      <w:tc>
        <w:tcPr>
          <w:tcW w:w="3347" w:type="pct"/>
          <w:shd w:val="clear" w:color="auto" w:fill="auto"/>
        </w:tcPr>
        <w:p w14:paraId="50C72D58" w14:textId="77777777" w:rsidR="00ED1AE6" w:rsidRPr="00552F49" w:rsidRDefault="00ED1AE6" w:rsidP="00ED1AE6">
          <w:pPr>
            <w:spacing w:line="240" w:lineRule="auto"/>
            <w:jc w:val="center"/>
            <w:rPr>
              <w:b/>
              <w:bCs/>
              <w:color w:val="006AB2"/>
              <w:sz w:val="32"/>
              <w:szCs w:val="20"/>
            </w:rPr>
          </w:pPr>
          <w:r w:rsidRPr="00552F49">
            <w:rPr>
              <w:b/>
              <w:bCs/>
              <w:color w:val="006AB2"/>
              <w:sz w:val="32"/>
              <w:szCs w:val="20"/>
            </w:rPr>
            <w:t>Modèle des objets de santé</w:t>
          </w:r>
        </w:p>
        <w:p w14:paraId="04235E9E" w14:textId="77777777" w:rsidR="00ED1AE6" w:rsidRPr="00552F49" w:rsidRDefault="00ED1AE6" w:rsidP="00ED1AE6">
          <w:pPr>
            <w:spacing w:line="240" w:lineRule="auto"/>
            <w:jc w:val="center"/>
            <w:rPr>
              <w:color w:val="1F497D"/>
              <w:sz w:val="24"/>
              <w:szCs w:val="20"/>
            </w:rPr>
          </w:pPr>
          <w:r w:rsidRPr="00552F49">
            <w:rPr>
              <w:b/>
              <w:bCs/>
              <w:color w:val="006AB2"/>
              <w:sz w:val="24"/>
              <w:szCs w:val="20"/>
            </w:rPr>
            <w:t>V.2020.02</w:t>
          </w:r>
        </w:p>
      </w:tc>
      <w:tc>
        <w:tcPr>
          <w:tcW w:w="625" w:type="pct"/>
          <w:shd w:val="clear" w:color="auto" w:fill="auto"/>
          <w:vAlign w:val="center"/>
        </w:tcPr>
        <w:p w14:paraId="5BF1781D" w14:textId="77777777" w:rsidR="00ED1AE6" w:rsidRPr="00552F49" w:rsidRDefault="00ED1AE6" w:rsidP="00ED1AE6">
          <w:pPr>
            <w:spacing w:line="240" w:lineRule="auto"/>
            <w:jc w:val="center"/>
            <w:rPr>
              <w:color w:val="000000"/>
              <w:szCs w:val="20"/>
            </w:rPr>
          </w:pPr>
        </w:p>
      </w:tc>
    </w:tr>
  </w:tbl>
  <w:p w14:paraId="7BFB5649" w14:textId="77777777" w:rsidR="0051104E" w:rsidRPr="00ED1AE6" w:rsidRDefault="0051104E" w:rsidP="00ED1AE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29BD7" w14:textId="77777777" w:rsidR="00ED15D2" w:rsidRDefault="00ED15D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1C191" w14:textId="77777777" w:rsidR="007B5F62" w:rsidRDefault="007B5F6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50" w:type="pct"/>
      <w:jc w:val="center"/>
      <w:tblBorders>
        <w:bottom w:val="single" w:sz="8" w:space="0" w:color="808080"/>
      </w:tblBorders>
      <w:tblLayout w:type="fixed"/>
      <w:tblCellMar>
        <w:left w:w="57" w:type="dxa"/>
        <w:right w:w="57" w:type="dxa"/>
      </w:tblCellMar>
      <w:tblLook w:val="04A0" w:firstRow="1" w:lastRow="0" w:firstColumn="1" w:lastColumn="0" w:noHBand="0" w:noVBand="1"/>
    </w:tblPr>
    <w:tblGrid>
      <w:gridCol w:w="2105"/>
      <w:gridCol w:w="6855"/>
      <w:gridCol w:w="1280"/>
    </w:tblGrid>
    <w:tr w:rsidR="00ED1AE6" w:rsidRPr="00552F49" w14:paraId="499B08ED" w14:textId="77777777" w:rsidTr="00E56FBC">
      <w:trPr>
        <w:trHeight w:val="821"/>
        <w:jc w:val="center"/>
      </w:trPr>
      <w:tc>
        <w:tcPr>
          <w:tcW w:w="1028" w:type="pct"/>
          <w:shd w:val="clear" w:color="auto" w:fill="auto"/>
          <w:vAlign w:val="center"/>
        </w:tcPr>
        <w:p w14:paraId="53FBE895" w14:textId="77777777" w:rsidR="00ED1AE6" w:rsidRPr="00552F49" w:rsidRDefault="00ED1AE6" w:rsidP="00ED1AE6">
          <w:pPr>
            <w:spacing w:line="240" w:lineRule="auto"/>
            <w:rPr>
              <w:bCs/>
              <w:color w:val="000000"/>
              <w:szCs w:val="20"/>
            </w:rPr>
          </w:pPr>
          <w:r w:rsidRPr="00552F49">
            <w:rPr>
              <w:noProof/>
              <w:color w:val="000000"/>
              <w:szCs w:val="20"/>
              <w:lang w:eastAsia="fr-FR"/>
            </w:rPr>
            <w:drawing>
              <wp:inline distT="0" distB="0" distL="0" distR="0" wp14:anchorId="53C60BED" wp14:editId="6FC46A0C">
                <wp:extent cx="1330325" cy="263525"/>
                <wp:effectExtent l="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325" cy="263525"/>
                        </a:xfrm>
                        <a:prstGeom prst="rect">
                          <a:avLst/>
                        </a:prstGeom>
                        <a:noFill/>
                        <a:ln>
                          <a:noFill/>
                        </a:ln>
                      </pic:spPr>
                    </pic:pic>
                  </a:graphicData>
                </a:graphic>
              </wp:inline>
            </w:drawing>
          </w:r>
        </w:p>
      </w:tc>
      <w:tc>
        <w:tcPr>
          <w:tcW w:w="3347" w:type="pct"/>
          <w:shd w:val="clear" w:color="auto" w:fill="auto"/>
        </w:tcPr>
        <w:p w14:paraId="316B0BC5" w14:textId="6B7DE4E5" w:rsidR="00ED1AE6" w:rsidRPr="00ED15D2" w:rsidRDefault="006662CE" w:rsidP="00ED15D2">
          <w:pPr>
            <w:spacing w:line="240" w:lineRule="auto"/>
            <w:jc w:val="center"/>
            <w:rPr>
              <w:b/>
              <w:bCs/>
              <w:color w:val="006AB2"/>
            </w:rPr>
          </w:pPr>
          <w:r>
            <w:rPr>
              <w:b/>
              <w:bCs/>
              <w:color w:val="006AB2"/>
            </w:rPr>
            <w:t>Demande d’intégration au cercle de confiance</w:t>
          </w:r>
        </w:p>
      </w:tc>
      <w:tc>
        <w:tcPr>
          <w:tcW w:w="625" w:type="pct"/>
          <w:shd w:val="clear" w:color="auto" w:fill="auto"/>
          <w:vAlign w:val="center"/>
        </w:tcPr>
        <w:p w14:paraId="72AF4946" w14:textId="77777777" w:rsidR="00ED1AE6" w:rsidRPr="00552F49" w:rsidRDefault="00ED1AE6" w:rsidP="00ED1AE6">
          <w:pPr>
            <w:spacing w:line="240" w:lineRule="auto"/>
            <w:jc w:val="center"/>
            <w:rPr>
              <w:color w:val="000000"/>
              <w:szCs w:val="20"/>
            </w:rPr>
          </w:pPr>
        </w:p>
      </w:tc>
    </w:tr>
  </w:tbl>
  <w:p w14:paraId="5BB247BC" w14:textId="77777777" w:rsidR="008C671A" w:rsidRPr="00ED1AE6" w:rsidRDefault="008C671A" w:rsidP="00ED1AE6">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D3052" w14:textId="77777777" w:rsidR="007B5F62" w:rsidRDefault="007B5F6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F32EB5C"/>
    <w:lvl w:ilvl="0">
      <w:start w:val="1"/>
      <w:numFmt w:val="bullet"/>
      <w:pStyle w:val="Listepuces4"/>
      <w:lvlText w:val=""/>
      <w:lvlJc w:val="left"/>
      <w:pPr>
        <w:tabs>
          <w:tab w:val="num" w:pos="3684"/>
        </w:tabs>
        <w:ind w:left="3684" w:hanging="360"/>
      </w:pPr>
      <w:rPr>
        <w:rFonts w:ascii="Symbol" w:hAnsi="Symbol" w:hint="default"/>
      </w:rPr>
    </w:lvl>
  </w:abstractNum>
  <w:abstractNum w:abstractNumId="1" w15:restartNumberingAfterBreak="0">
    <w:nsid w:val="01B36A16"/>
    <w:multiLevelType w:val="hybridMultilevel"/>
    <w:tmpl w:val="1B9C8328"/>
    <w:lvl w:ilvl="0" w:tplc="D33E9D20">
      <w:start w:val="1"/>
      <w:numFmt w:val="bullet"/>
      <w:lvlText w:val=""/>
      <w:lvlJc w:val="left"/>
      <w:pPr>
        <w:ind w:left="720" w:hanging="360"/>
      </w:pPr>
      <w:rPr>
        <w:rFonts w:ascii="Wingdings" w:hAnsi="Wingdings" w:hint="default"/>
        <w:b w:val="0"/>
        <w:bCs w:val="0"/>
        <w:caps/>
        <w:strike w:val="0"/>
        <w:dstrike w:val="0"/>
        <w:vanish w:val="0"/>
        <w:color w:val="000000" w:themeColor="text1"/>
        <w:sz w:val="40"/>
        <w:u w:color="FFFFFF" w:themeColor="background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B4B02"/>
    <w:multiLevelType w:val="hybridMultilevel"/>
    <w:tmpl w:val="7564D6B8"/>
    <w:lvl w:ilvl="0" w:tplc="459A8C26">
      <w:start w:val="1"/>
      <w:numFmt w:val="bullet"/>
      <w:lvlText w:val="o"/>
      <w:lvlJc w:val="left"/>
      <w:pPr>
        <w:ind w:left="720" w:hanging="360"/>
      </w:pPr>
      <w:rPr>
        <w:rFonts w:ascii="Courier New" w:hAnsi="Courier New" w:hint="default"/>
        <w:sz w:val="5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A024B9"/>
    <w:multiLevelType w:val="multilevel"/>
    <w:tmpl w:val="472CF19C"/>
    <w:lvl w:ilvl="0">
      <w:start w:val="1"/>
      <w:numFmt w:val="bullet"/>
      <w:pStyle w:val="Listepuces2"/>
      <w:lvlText w:val=""/>
      <w:lvlJc w:val="left"/>
      <w:pPr>
        <w:tabs>
          <w:tab w:val="num" w:pos="357"/>
        </w:tabs>
        <w:ind w:left="357" w:hanging="357"/>
      </w:pPr>
      <w:rPr>
        <w:rFonts w:ascii="Wingdings 3" w:hAnsi="Wingdings 3" w:hint="default"/>
        <w:color w:val="006AB2" w:themeColor="text2"/>
      </w:rPr>
    </w:lvl>
    <w:lvl w:ilvl="1">
      <w:start w:val="1"/>
      <w:numFmt w:val="bullet"/>
      <w:lvlText w:val=""/>
      <w:lvlJc w:val="left"/>
      <w:pPr>
        <w:ind w:left="714" w:hanging="357"/>
      </w:pPr>
      <w:rPr>
        <w:rFonts w:ascii="Symbol" w:hAnsi="Symbol" w:hint="default"/>
        <w:color w:val="006AB2" w:themeColor="text2"/>
      </w:rPr>
    </w:lvl>
    <w:lvl w:ilvl="2">
      <w:start w:val="1"/>
      <w:numFmt w:val="bullet"/>
      <w:lvlText w:val=""/>
      <w:lvlJc w:val="left"/>
      <w:pPr>
        <w:ind w:left="1071" w:hanging="357"/>
      </w:pPr>
      <w:rPr>
        <w:rFonts w:ascii="Symbol" w:hAnsi="Symbol" w:hint="default"/>
        <w:color w:val="006AB2" w:themeColor="text2"/>
      </w:rPr>
    </w:lvl>
    <w:lvl w:ilvl="3">
      <w:start w:val="1"/>
      <w:numFmt w:val="bullet"/>
      <w:lvlText w:val=""/>
      <w:lvlJc w:val="left"/>
      <w:pPr>
        <w:ind w:left="1428" w:hanging="357"/>
      </w:pPr>
      <w:rPr>
        <w:rFonts w:ascii="Symbol" w:hAnsi="Symbol" w:hint="default"/>
        <w:color w:val="006AB2" w:themeColor="text2"/>
      </w:rPr>
    </w:lvl>
    <w:lvl w:ilvl="4">
      <w:start w:val="1"/>
      <w:numFmt w:val="bullet"/>
      <w:lvlText w:val=""/>
      <w:lvlJc w:val="left"/>
      <w:pPr>
        <w:ind w:left="1785" w:hanging="357"/>
      </w:pPr>
      <w:rPr>
        <w:rFonts w:ascii="Symbol" w:hAnsi="Symbol" w:hint="default"/>
        <w:color w:val="006AB2" w:themeColor="text2"/>
      </w:rPr>
    </w:lvl>
    <w:lvl w:ilvl="5">
      <w:start w:val="1"/>
      <w:numFmt w:val="bullet"/>
      <w:lvlText w:val=""/>
      <w:lvlJc w:val="left"/>
      <w:pPr>
        <w:ind w:left="2142" w:hanging="357"/>
      </w:pPr>
      <w:rPr>
        <w:rFonts w:ascii="Symbol" w:hAnsi="Symbol" w:hint="default"/>
        <w:color w:val="006AB2" w:themeColor="text2"/>
      </w:rPr>
    </w:lvl>
    <w:lvl w:ilvl="6">
      <w:start w:val="1"/>
      <w:numFmt w:val="bullet"/>
      <w:lvlText w:val=""/>
      <w:lvlJc w:val="left"/>
      <w:pPr>
        <w:ind w:left="2499" w:hanging="357"/>
      </w:pPr>
      <w:rPr>
        <w:rFonts w:ascii="Symbol" w:hAnsi="Symbol" w:hint="default"/>
        <w:color w:val="006AB2" w:themeColor="text2"/>
      </w:rPr>
    </w:lvl>
    <w:lvl w:ilvl="7">
      <w:start w:val="1"/>
      <w:numFmt w:val="bullet"/>
      <w:lvlText w:val=""/>
      <w:lvlJc w:val="left"/>
      <w:pPr>
        <w:ind w:left="2856" w:hanging="357"/>
      </w:pPr>
      <w:rPr>
        <w:rFonts w:ascii="Symbol" w:hAnsi="Symbol" w:hint="default"/>
        <w:color w:val="006AB2" w:themeColor="text2"/>
      </w:rPr>
    </w:lvl>
    <w:lvl w:ilvl="8">
      <w:start w:val="1"/>
      <w:numFmt w:val="bullet"/>
      <w:lvlText w:val=""/>
      <w:lvlJc w:val="left"/>
      <w:pPr>
        <w:ind w:left="3213" w:hanging="357"/>
      </w:pPr>
      <w:rPr>
        <w:rFonts w:ascii="Symbol" w:hAnsi="Symbol" w:hint="default"/>
        <w:color w:val="006AB2" w:themeColor="text2"/>
      </w:rPr>
    </w:lvl>
  </w:abstractNum>
  <w:abstractNum w:abstractNumId="4" w15:restartNumberingAfterBreak="0">
    <w:nsid w:val="11B57427"/>
    <w:multiLevelType w:val="multilevel"/>
    <w:tmpl w:val="842627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B2298D"/>
    <w:multiLevelType w:val="hybridMultilevel"/>
    <w:tmpl w:val="7556F296"/>
    <w:lvl w:ilvl="0" w:tplc="459A8C26">
      <w:start w:val="1"/>
      <w:numFmt w:val="bullet"/>
      <w:lvlText w:val="o"/>
      <w:lvlJc w:val="left"/>
      <w:pPr>
        <w:ind w:left="720" w:hanging="360"/>
      </w:pPr>
      <w:rPr>
        <w:rFonts w:ascii="Courier New" w:hAnsi="Courier New" w:hint="default"/>
        <w:sz w:val="5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81E63"/>
    <w:multiLevelType w:val="multilevel"/>
    <w:tmpl w:val="1B2CE388"/>
    <w:styleLink w:val="Listepuce1"/>
    <w:lvl w:ilvl="0">
      <w:start w:val="1"/>
      <w:numFmt w:val="bullet"/>
      <w:lvlText w:val=""/>
      <w:lvlJc w:val="left"/>
      <w:pPr>
        <w:tabs>
          <w:tab w:val="num" w:pos="357"/>
        </w:tabs>
        <w:ind w:left="357" w:hanging="357"/>
      </w:pPr>
      <w:rPr>
        <w:rFonts w:ascii="Wingdings 3" w:hAnsi="Wingdings 3" w:hint="default"/>
        <w:color w:val="006AB2" w:themeColor="text2"/>
      </w:rPr>
    </w:lvl>
    <w:lvl w:ilvl="1">
      <w:start w:val="1"/>
      <w:numFmt w:val="bullet"/>
      <w:lvlText w:val=""/>
      <w:lvlJc w:val="left"/>
      <w:pPr>
        <w:ind w:left="714" w:hanging="357"/>
      </w:pPr>
      <w:rPr>
        <w:rFonts w:ascii="Symbol" w:hAnsi="Symbol" w:hint="default"/>
        <w:color w:val="006AB2" w:themeColor="text2"/>
      </w:rPr>
    </w:lvl>
    <w:lvl w:ilvl="2">
      <w:start w:val="1"/>
      <w:numFmt w:val="bullet"/>
      <w:lvlText w:val=""/>
      <w:lvlJc w:val="left"/>
      <w:pPr>
        <w:ind w:left="1071" w:hanging="357"/>
      </w:pPr>
      <w:rPr>
        <w:rFonts w:ascii="Symbol" w:hAnsi="Symbol" w:hint="default"/>
        <w:color w:val="006AB2" w:themeColor="text2"/>
      </w:rPr>
    </w:lvl>
    <w:lvl w:ilvl="3">
      <w:start w:val="1"/>
      <w:numFmt w:val="bullet"/>
      <w:lvlText w:val=""/>
      <w:lvlJc w:val="left"/>
      <w:pPr>
        <w:ind w:left="1428" w:hanging="357"/>
      </w:pPr>
      <w:rPr>
        <w:rFonts w:ascii="Symbol" w:hAnsi="Symbol" w:hint="default"/>
        <w:color w:val="006AB2" w:themeColor="text2"/>
      </w:rPr>
    </w:lvl>
    <w:lvl w:ilvl="4">
      <w:start w:val="1"/>
      <w:numFmt w:val="bullet"/>
      <w:lvlText w:val=""/>
      <w:lvlJc w:val="left"/>
      <w:pPr>
        <w:ind w:left="1785" w:hanging="357"/>
      </w:pPr>
      <w:rPr>
        <w:rFonts w:ascii="Symbol" w:hAnsi="Symbol" w:hint="default"/>
        <w:color w:val="006AB2" w:themeColor="text2"/>
      </w:rPr>
    </w:lvl>
    <w:lvl w:ilvl="5">
      <w:start w:val="1"/>
      <w:numFmt w:val="bullet"/>
      <w:lvlText w:val=""/>
      <w:lvlJc w:val="left"/>
      <w:pPr>
        <w:ind w:left="2142" w:hanging="357"/>
      </w:pPr>
      <w:rPr>
        <w:rFonts w:ascii="Symbol" w:hAnsi="Symbol" w:hint="default"/>
        <w:color w:val="006AB2" w:themeColor="text2"/>
      </w:rPr>
    </w:lvl>
    <w:lvl w:ilvl="6">
      <w:start w:val="1"/>
      <w:numFmt w:val="bullet"/>
      <w:lvlText w:val=""/>
      <w:lvlJc w:val="left"/>
      <w:pPr>
        <w:ind w:left="2499" w:hanging="357"/>
      </w:pPr>
      <w:rPr>
        <w:rFonts w:ascii="Symbol" w:hAnsi="Symbol" w:hint="default"/>
        <w:color w:val="006AB2" w:themeColor="text2"/>
      </w:rPr>
    </w:lvl>
    <w:lvl w:ilvl="7">
      <w:start w:val="1"/>
      <w:numFmt w:val="bullet"/>
      <w:lvlText w:val=""/>
      <w:lvlJc w:val="left"/>
      <w:pPr>
        <w:ind w:left="2856" w:hanging="357"/>
      </w:pPr>
      <w:rPr>
        <w:rFonts w:ascii="Symbol" w:hAnsi="Symbol" w:hint="default"/>
        <w:color w:val="006AB2" w:themeColor="text2"/>
      </w:rPr>
    </w:lvl>
    <w:lvl w:ilvl="8">
      <w:start w:val="1"/>
      <w:numFmt w:val="bullet"/>
      <w:lvlText w:val=""/>
      <w:lvlJc w:val="left"/>
      <w:pPr>
        <w:ind w:left="3213" w:hanging="357"/>
      </w:pPr>
      <w:rPr>
        <w:rFonts w:ascii="Symbol" w:hAnsi="Symbol" w:hint="default"/>
        <w:color w:val="006AB2" w:themeColor="text2"/>
      </w:rPr>
    </w:lvl>
  </w:abstractNum>
  <w:abstractNum w:abstractNumId="7" w15:restartNumberingAfterBreak="0">
    <w:nsid w:val="3E9E7908"/>
    <w:multiLevelType w:val="hybridMultilevel"/>
    <w:tmpl w:val="C22E10E8"/>
    <w:lvl w:ilvl="0" w:tplc="D33E9D20">
      <w:start w:val="1"/>
      <w:numFmt w:val="bullet"/>
      <w:lvlText w:val=""/>
      <w:lvlJc w:val="left"/>
      <w:pPr>
        <w:ind w:left="720" w:hanging="360"/>
      </w:pPr>
      <w:rPr>
        <w:rFonts w:ascii="Wingdings" w:hAnsi="Wingdings" w:hint="default"/>
        <w:b w:val="0"/>
        <w:bCs w:val="0"/>
        <w:caps/>
        <w:strike w:val="0"/>
        <w:dstrike w:val="0"/>
        <w:vanish w:val="0"/>
        <w:color w:val="000000" w:themeColor="text1"/>
        <w:sz w:val="40"/>
        <w:u w:color="FFFFFF" w:themeColor="background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F337C1"/>
    <w:multiLevelType w:val="multilevel"/>
    <w:tmpl w:val="E7EE4D00"/>
    <w:lvl w:ilvl="0">
      <w:start w:val="1"/>
      <w:numFmt w:val="decimal"/>
      <w:pStyle w:val="Titre1"/>
      <w:lvlText w:val="%1."/>
      <w:lvlJc w:val="left"/>
      <w:pPr>
        <w:ind w:left="360" w:hanging="360"/>
      </w:pPr>
      <w:rPr>
        <w:rFonts w:hint="default"/>
      </w:rPr>
    </w:lvl>
    <w:lvl w:ilvl="1">
      <w:start w:val="1"/>
      <w:numFmt w:val="decimal"/>
      <w:pStyle w:val="Titre2"/>
      <w:lvlText w:val="%1.%2"/>
      <w:lvlJc w:val="left"/>
      <w:pPr>
        <w:ind w:left="170" w:hanging="170"/>
      </w:pPr>
      <w:rPr>
        <w:rFonts w:hint="default"/>
      </w:rPr>
    </w:lvl>
    <w:lvl w:ilvl="2">
      <w:start w:val="1"/>
      <w:numFmt w:val="decimal"/>
      <w:pStyle w:val="Titre3"/>
      <w:lvlText w:val="%1.%2.%3"/>
      <w:lvlJc w:val="left"/>
      <w:pPr>
        <w:ind w:left="227" w:hanging="227"/>
      </w:pPr>
      <w:rPr>
        <w:rFonts w:hint="default"/>
      </w:rPr>
    </w:lvl>
    <w:lvl w:ilvl="3">
      <w:start w:val="1"/>
      <w:numFmt w:val="decimal"/>
      <w:pStyle w:val="Titre4"/>
      <w:suff w:val="space"/>
      <w:lvlText w:val="%1.%2.%3.%4"/>
      <w:lvlJc w:val="left"/>
      <w:pPr>
        <w:ind w:left="227" w:hanging="227"/>
      </w:pPr>
      <w:rPr>
        <w:rFonts w:hint="default"/>
      </w:rPr>
    </w:lvl>
    <w:lvl w:ilvl="4">
      <w:start w:val="1"/>
      <w:numFmt w:val="decimal"/>
      <w:lvlRestart w:val="0"/>
      <w:pStyle w:val="Titre5"/>
      <w:suff w:val="space"/>
      <w:lvlText w:val="%1.%2.%3.%4.%5"/>
      <w:lvlJc w:val="left"/>
      <w:pPr>
        <w:ind w:left="284" w:hanging="284"/>
      </w:pPr>
      <w:rPr>
        <w:rFonts w:hint="default"/>
      </w:rPr>
    </w:lvl>
    <w:lvl w:ilvl="5">
      <w:start w:val="1"/>
      <w:numFmt w:val="decimal"/>
      <w:lvlRestart w:val="0"/>
      <w:pStyle w:val="Titre6"/>
      <w:suff w:val="space"/>
      <w:lvlText w:val="%1.%2.%3.%4.%5.%6"/>
      <w:lvlJc w:val="left"/>
      <w:pPr>
        <w:ind w:left="340" w:hanging="340"/>
      </w:pPr>
      <w:rPr>
        <w:rFonts w:hint="default"/>
      </w:rPr>
    </w:lvl>
    <w:lvl w:ilvl="6">
      <w:start w:val="1"/>
      <w:numFmt w:val="decimal"/>
      <w:lvlRestart w:val="0"/>
      <w:pStyle w:val="Titre7"/>
      <w:suff w:val="space"/>
      <w:lvlText w:val="%1.%2.%3.%4.%5.%6.%7"/>
      <w:lvlJc w:val="left"/>
      <w:pPr>
        <w:ind w:left="397" w:hanging="397"/>
      </w:pPr>
      <w:rPr>
        <w:rFonts w:hint="default"/>
      </w:rPr>
    </w:lvl>
    <w:lvl w:ilvl="7">
      <w:start w:val="1"/>
      <w:numFmt w:val="decimal"/>
      <w:lvlRestart w:val="0"/>
      <w:pStyle w:val="Titre8"/>
      <w:suff w:val="space"/>
      <w:lvlText w:val="%1.%2.%3.%4.%5.%6.%7.%8"/>
      <w:lvlJc w:val="left"/>
      <w:pPr>
        <w:ind w:left="454" w:hanging="454"/>
      </w:pPr>
      <w:rPr>
        <w:rFonts w:hint="default"/>
      </w:rPr>
    </w:lvl>
    <w:lvl w:ilvl="8">
      <w:start w:val="1"/>
      <w:numFmt w:val="decimal"/>
      <w:lvlRestart w:val="0"/>
      <w:pStyle w:val="Titre9"/>
      <w:suff w:val="space"/>
      <w:lvlText w:val="%1.%2.%3.%4.%5.%6.%7.%8.%9"/>
      <w:lvlJc w:val="left"/>
      <w:pPr>
        <w:ind w:left="510" w:hanging="510"/>
      </w:pPr>
      <w:rPr>
        <w:rFonts w:hint="default"/>
      </w:rPr>
    </w:lvl>
  </w:abstractNum>
  <w:abstractNum w:abstractNumId="9" w15:restartNumberingAfterBreak="0">
    <w:nsid w:val="448D219E"/>
    <w:multiLevelType w:val="multilevel"/>
    <w:tmpl w:val="607A95DA"/>
    <w:lvl w:ilvl="0">
      <w:start w:val="1"/>
      <w:numFmt w:val="bullet"/>
      <w:pStyle w:val="TBLListepuces"/>
      <w:lvlText w:val="►"/>
      <w:lvlJc w:val="left"/>
      <w:pPr>
        <w:ind w:left="357" w:hanging="357"/>
      </w:pPr>
      <w:rPr>
        <w:rFonts w:ascii="Arial" w:hAnsi="Arial" w:hint="default"/>
        <w:color w:val="006AB2" w:themeColor="text2"/>
      </w:rPr>
    </w:lvl>
    <w:lvl w:ilvl="1">
      <w:start w:val="1"/>
      <w:numFmt w:val="bullet"/>
      <w:pStyle w:val="TBLListepuce2"/>
      <w:lvlText w:val=""/>
      <w:lvlJc w:val="left"/>
      <w:pPr>
        <w:ind w:left="714" w:hanging="357"/>
      </w:pPr>
      <w:rPr>
        <w:rFonts w:ascii="Symbol" w:hAnsi="Symbol" w:hint="default"/>
        <w:color w:val="006AB2" w:themeColor="text2"/>
      </w:rPr>
    </w:lvl>
    <w:lvl w:ilvl="2">
      <w:start w:val="1"/>
      <w:numFmt w:val="bullet"/>
      <w:lvlText w:val=""/>
      <w:lvlJc w:val="left"/>
      <w:pPr>
        <w:ind w:left="1071" w:hanging="357"/>
      </w:pPr>
      <w:rPr>
        <w:rFonts w:ascii="Symbol" w:hAnsi="Symbol" w:hint="default"/>
        <w:color w:val="006AB2" w:themeColor="text2"/>
      </w:rPr>
    </w:lvl>
    <w:lvl w:ilvl="3">
      <w:start w:val="1"/>
      <w:numFmt w:val="bullet"/>
      <w:lvlText w:val=""/>
      <w:lvlJc w:val="left"/>
      <w:pPr>
        <w:ind w:left="1428" w:hanging="357"/>
      </w:pPr>
      <w:rPr>
        <w:rFonts w:ascii="Symbol" w:hAnsi="Symbol" w:hint="default"/>
        <w:color w:val="006AB2" w:themeColor="text2"/>
      </w:rPr>
    </w:lvl>
    <w:lvl w:ilvl="4">
      <w:start w:val="1"/>
      <w:numFmt w:val="bullet"/>
      <w:lvlText w:val=""/>
      <w:lvlJc w:val="left"/>
      <w:pPr>
        <w:ind w:left="1785" w:hanging="357"/>
      </w:pPr>
      <w:rPr>
        <w:rFonts w:ascii="Symbol" w:hAnsi="Symbol" w:hint="default"/>
        <w:color w:val="006AB2" w:themeColor="text2"/>
      </w:rPr>
    </w:lvl>
    <w:lvl w:ilvl="5">
      <w:start w:val="1"/>
      <w:numFmt w:val="bullet"/>
      <w:lvlText w:val=""/>
      <w:lvlJc w:val="left"/>
      <w:pPr>
        <w:ind w:left="2142" w:hanging="357"/>
      </w:pPr>
      <w:rPr>
        <w:rFonts w:ascii="Symbol" w:hAnsi="Symbol" w:hint="default"/>
        <w:color w:val="006AB2" w:themeColor="text2"/>
      </w:rPr>
    </w:lvl>
    <w:lvl w:ilvl="6">
      <w:start w:val="1"/>
      <w:numFmt w:val="bullet"/>
      <w:lvlText w:val=""/>
      <w:lvlJc w:val="left"/>
      <w:pPr>
        <w:ind w:left="2499" w:hanging="357"/>
      </w:pPr>
      <w:rPr>
        <w:rFonts w:ascii="Symbol" w:hAnsi="Symbol" w:hint="default"/>
        <w:color w:val="006AB2" w:themeColor="text2"/>
      </w:rPr>
    </w:lvl>
    <w:lvl w:ilvl="7">
      <w:start w:val="1"/>
      <w:numFmt w:val="bullet"/>
      <w:lvlText w:val=""/>
      <w:lvlJc w:val="left"/>
      <w:pPr>
        <w:ind w:left="2856" w:hanging="357"/>
      </w:pPr>
      <w:rPr>
        <w:rFonts w:ascii="Symbol" w:hAnsi="Symbol" w:hint="default"/>
        <w:color w:val="006AB2" w:themeColor="text2"/>
      </w:rPr>
    </w:lvl>
    <w:lvl w:ilvl="8">
      <w:start w:val="1"/>
      <w:numFmt w:val="bullet"/>
      <w:lvlText w:val=""/>
      <w:lvlJc w:val="left"/>
      <w:pPr>
        <w:ind w:left="3213" w:hanging="357"/>
      </w:pPr>
      <w:rPr>
        <w:rFonts w:ascii="Symbol" w:hAnsi="Symbol" w:hint="default"/>
        <w:color w:val="006AB2" w:themeColor="text2"/>
      </w:rPr>
    </w:lvl>
  </w:abstractNum>
  <w:abstractNum w:abstractNumId="10" w15:restartNumberingAfterBreak="0">
    <w:nsid w:val="48FE6C8A"/>
    <w:multiLevelType w:val="hybridMultilevel"/>
    <w:tmpl w:val="97B6C2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64D22B8"/>
    <w:multiLevelType w:val="hybridMultilevel"/>
    <w:tmpl w:val="B2FCF5B8"/>
    <w:lvl w:ilvl="0" w:tplc="459A8C26">
      <w:start w:val="1"/>
      <w:numFmt w:val="bullet"/>
      <w:lvlText w:val="o"/>
      <w:lvlJc w:val="left"/>
      <w:pPr>
        <w:ind w:left="720" w:hanging="360"/>
      </w:pPr>
      <w:rPr>
        <w:rFonts w:ascii="Courier New" w:hAnsi="Courier New" w:hint="default"/>
        <w:sz w:val="5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02D32B8"/>
    <w:multiLevelType w:val="hybridMultilevel"/>
    <w:tmpl w:val="F3385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1F939C2"/>
    <w:multiLevelType w:val="multilevel"/>
    <w:tmpl w:val="19B69B80"/>
    <w:lvl w:ilvl="0">
      <w:numFmt w:val="bullet"/>
      <w:pStyle w:val="Listepuces"/>
      <w:lvlText w:val="-"/>
      <w:lvlJc w:val="left"/>
      <w:pPr>
        <w:tabs>
          <w:tab w:val="num" w:pos="357"/>
        </w:tabs>
        <w:ind w:left="357" w:hanging="357"/>
      </w:pPr>
      <w:rPr>
        <w:rFonts w:ascii="Calibri" w:hAnsi="Calibri" w:hint="default"/>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1"/>
        </w:tabs>
        <w:ind w:left="1071" w:hanging="357"/>
      </w:pPr>
      <w:rPr>
        <w:rFonts w:ascii="Wingdings" w:hAnsi="Wingdings" w:hint="default"/>
      </w:rPr>
    </w:lvl>
    <w:lvl w:ilvl="3">
      <w:start w:val="1"/>
      <w:numFmt w:val="bullet"/>
      <w:lvlText w:val=""/>
      <w:lvlJc w:val="left"/>
      <w:pPr>
        <w:tabs>
          <w:tab w:val="num" w:pos="1428"/>
        </w:tabs>
        <w:ind w:left="1428" w:hanging="357"/>
      </w:pPr>
      <w:rPr>
        <w:rFonts w:ascii="Symbol" w:hAnsi="Symbol" w:hint="default"/>
      </w:rPr>
    </w:lvl>
    <w:lvl w:ilvl="4">
      <w:start w:val="1"/>
      <w:numFmt w:val="bullet"/>
      <w:lvlText w:val="o"/>
      <w:lvlJc w:val="left"/>
      <w:pPr>
        <w:tabs>
          <w:tab w:val="num" w:pos="1785"/>
        </w:tabs>
        <w:ind w:left="1785" w:hanging="357"/>
      </w:pPr>
      <w:rPr>
        <w:rFonts w:ascii="Courier New" w:hAnsi="Courier New" w:hint="default"/>
      </w:rPr>
    </w:lvl>
    <w:lvl w:ilvl="5">
      <w:start w:val="1"/>
      <w:numFmt w:val="bullet"/>
      <w:lvlText w:val=""/>
      <w:lvlJc w:val="left"/>
      <w:pPr>
        <w:tabs>
          <w:tab w:val="num" w:pos="2142"/>
        </w:tabs>
        <w:ind w:left="2142" w:hanging="357"/>
      </w:pPr>
      <w:rPr>
        <w:rFonts w:ascii="Wingdings" w:hAnsi="Wingdings"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o"/>
      <w:lvlJc w:val="left"/>
      <w:pPr>
        <w:tabs>
          <w:tab w:val="num" w:pos="2856"/>
        </w:tabs>
        <w:ind w:left="2856" w:hanging="357"/>
      </w:pPr>
      <w:rPr>
        <w:rFonts w:ascii="Courier New" w:hAnsi="Courier New" w:hint="default"/>
      </w:rPr>
    </w:lvl>
    <w:lvl w:ilvl="8">
      <w:start w:val="1"/>
      <w:numFmt w:val="bullet"/>
      <w:lvlText w:val=""/>
      <w:lvlJc w:val="left"/>
      <w:pPr>
        <w:tabs>
          <w:tab w:val="num" w:pos="3213"/>
        </w:tabs>
        <w:ind w:left="3213" w:hanging="357"/>
      </w:pPr>
      <w:rPr>
        <w:rFonts w:ascii="Wingdings" w:hAnsi="Wingdings" w:hint="default"/>
      </w:rPr>
    </w:lvl>
  </w:abstractNum>
  <w:abstractNum w:abstractNumId="14" w15:restartNumberingAfterBreak="0">
    <w:nsid w:val="76C53B44"/>
    <w:multiLevelType w:val="hybridMultilevel"/>
    <w:tmpl w:val="A18C0B66"/>
    <w:lvl w:ilvl="0" w:tplc="D33E9D20">
      <w:start w:val="1"/>
      <w:numFmt w:val="bullet"/>
      <w:lvlText w:val=""/>
      <w:lvlJc w:val="left"/>
      <w:pPr>
        <w:ind w:left="720" w:hanging="360"/>
      </w:pPr>
      <w:rPr>
        <w:rFonts w:ascii="Wingdings" w:hAnsi="Wingdings" w:hint="default"/>
        <w:b w:val="0"/>
        <w:bCs w:val="0"/>
        <w:caps/>
        <w:strike w:val="0"/>
        <w:dstrike w:val="0"/>
        <w:vanish w:val="0"/>
        <w:color w:val="000000" w:themeColor="text1"/>
        <w:sz w:val="40"/>
        <w:u w:color="FFFFFF" w:themeColor="background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C56BD8"/>
    <w:multiLevelType w:val="hybridMultilevel"/>
    <w:tmpl w:val="89086832"/>
    <w:lvl w:ilvl="0" w:tplc="042A177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38974796">
    <w:abstractNumId w:val="0"/>
  </w:num>
  <w:num w:numId="2" w16cid:durableId="2083335873">
    <w:abstractNumId w:val="13"/>
  </w:num>
  <w:num w:numId="3" w16cid:durableId="1613590383">
    <w:abstractNumId w:val="3"/>
  </w:num>
  <w:num w:numId="4" w16cid:durableId="1519192869">
    <w:abstractNumId w:val="6"/>
  </w:num>
  <w:num w:numId="5" w16cid:durableId="1276862615">
    <w:abstractNumId w:val="9"/>
  </w:num>
  <w:num w:numId="6" w16cid:durableId="79638741">
    <w:abstractNumId w:val="8"/>
  </w:num>
  <w:num w:numId="7" w16cid:durableId="1332024361">
    <w:abstractNumId w:val="4"/>
  </w:num>
  <w:num w:numId="8" w16cid:durableId="1375688997">
    <w:abstractNumId w:val="5"/>
  </w:num>
  <w:num w:numId="9" w16cid:durableId="1412435255">
    <w:abstractNumId w:val="2"/>
  </w:num>
  <w:num w:numId="10" w16cid:durableId="642079151">
    <w:abstractNumId w:val="11"/>
  </w:num>
  <w:num w:numId="11" w16cid:durableId="1821843636">
    <w:abstractNumId w:val="7"/>
  </w:num>
  <w:num w:numId="12" w16cid:durableId="527793179">
    <w:abstractNumId w:val="14"/>
  </w:num>
  <w:num w:numId="13" w16cid:durableId="847014523">
    <w:abstractNumId w:val="10"/>
  </w:num>
  <w:num w:numId="14" w16cid:durableId="286088237">
    <w:abstractNumId w:val="12"/>
  </w:num>
  <w:num w:numId="15" w16cid:durableId="1652710806">
    <w:abstractNumId w:val="15"/>
  </w:num>
  <w:num w:numId="16" w16cid:durableId="95709287">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5D3"/>
    <w:rsid w:val="00002DD2"/>
    <w:rsid w:val="0000395B"/>
    <w:rsid w:val="0000662A"/>
    <w:rsid w:val="00010BD9"/>
    <w:rsid w:val="000123D4"/>
    <w:rsid w:val="0001592C"/>
    <w:rsid w:val="0002013B"/>
    <w:rsid w:val="00021744"/>
    <w:rsid w:val="00021CFC"/>
    <w:rsid w:val="00026BBB"/>
    <w:rsid w:val="00027386"/>
    <w:rsid w:val="00031CA5"/>
    <w:rsid w:val="000340AC"/>
    <w:rsid w:val="000350E2"/>
    <w:rsid w:val="0003520E"/>
    <w:rsid w:val="000424A9"/>
    <w:rsid w:val="00043481"/>
    <w:rsid w:val="00043C01"/>
    <w:rsid w:val="00044C18"/>
    <w:rsid w:val="000457D8"/>
    <w:rsid w:val="00047A9F"/>
    <w:rsid w:val="00055422"/>
    <w:rsid w:val="000562A3"/>
    <w:rsid w:val="000574B4"/>
    <w:rsid w:val="00060130"/>
    <w:rsid w:val="00061879"/>
    <w:rsid w:val="00065F7B"/>
    <w:rsid w:val="00067237"/>
    <w:rsid w:val="00070F7A"/>
    <w:rsid w:val="00071E86"/>
    <w:rsid w:val="00072C9A"/>
    <w:rsid w:val="00074A9D"/>
    <w:rsid w:val="00075D1A"/>
    <w:rsid w:val="000760B8"/>
    <w:rsid w:val="00076F21"/>
    <w:rsid w:val="00080AF4"/>
    <w:rsid w:val="00082771"/>
    <w:rsid w:val="00083570"/>
    <w:rsid w:val="00091E78"/>
    <w:rsid w:val="000960DC"/>
    <w:rsid w:val="0009645A"/>
    <w:rsid w:val="0009649A"/>
    <w:rsid w:val="000A0BE4"/>
    <w:rsid w:val="000A2343"/>
    <w:rsid w:val="000A2C68"/>
    <w:rsid w:val="000A73E3"/>
    <w:rsid w:val="000B0DDA"/>
    <w:rsid w:val="000B3AC7"/>
    <w:rsid w:val="000B3BCB"/>
    <w:rsid w:val="000C1356"/>
    <w:rsid w:val="000C346F"/>
    <w:rsid w:val="000C5AD2"/>
    <w:rsid w:val="000D29DE"/>
    <w:rsid w:val="000D6528"/>
    <w:rsid w:val="000E3A9F"/>
    <w:rsid w:val="000E7098"/>
    <w:rsid w:val="000E7B01"/>
    <w:rsid w:val="000E7FBF"/>
    <w:rsid w:val="000F0C00"/>
    <w:rsid w:val="000F5A5A"/>
    <w:rsid w:val="000F6151"/>
    <w:rsid w:val="000F6344"/>
    <w:rsid w:val="0010564E"/>
    <w:rsid w:val="00110347"/>
    <w:rsid w:val="00111309"/>
    <w:rsid w:val="0011178C"/>
    <w:rsid w:val="00112199"/>
    <w:rsid w:val="00113AFC"/>
    <w:rsid w:val="00116239"/>
    <w:rsid w:val="00117798"/>
    <w:rsid w:val="00121314"/>
    <w:rsid w:val="0013578E"/>
    <w:rsid w:val="00136187"/>
    <w:rsid w:val="00141DA4"/>
    <w:rsid w:val="001421DD"/>
    <w:rsid w:val="00143E63"/>
    <w:rsid w:val="00143EEE"/>
    <w:rsid w:val="00144B12"/>
    <w:rsid w:val="00150AC3"/>
    <w:rsid w:val="00156F01"/>
    <w:rsid w:val="00161C9D"/>
    <w:rsid w:val="001650E4"/>
    <w:rsid w:val="001705C9"/>
    <w:rsid w:val="001710A8"/>
    <w:rsid w:val="00173175"/>
    <w:rsid w:val="00185527"/>
    <w:rsid w:val="00186557"/>
    <w:rsid w:val="00187A63"/>
    <w:rsid w:val="00187E52"/>
    <w:rsid w:val="001913FB"/>
    <w:rsid w:val="00192848"/>
    <w:rsid w:val="00193A32"/>
    <w:rsid w:val="00194445"/>
    <w:rsid w:val="001949B1"/>
    <w:rsid w:val="0019666B"/>
    <w:rsid w:val="00196EC5"/>
    <w:rsid w:val="001978B1"/>
    <w:rsid w:val="001A0615"/>
    <w:rsid w:val="001A7F53"/>
    <w:rsid w:val="001B05BC"/>
    <w:rsid w:val="001B1066"/>
    <w:rsid w:val="001B1430"/>
    <w:rsid w:val="001B284F"/>
    <w:rsid w:val="001B72B5"/>
    <w:rsid w:val="001C0A06"/>
    <w:rsid w:val="001C17DD"/>
    <w:rsid w:val="001C2C48"/>
    <w:rsid w:val="001C4CDD"/>
    <w:rsid w:val="001D08B4"/>
    <w:rsid w:val="001D55BB"/>
    <w:rsid w:val="001D7399"/>
    <w:rsid w:val="001E1CBF"/>
    <w:rsid w:val="001E1D46"/>
    <w:rsid w:val="001E71E7"/>
    <w:rsid w:val="001F15A2"/>
    <w:rsid w:val="00213CB3"/>
    <w:rsid w:val="002172C9"/>
    <w:rsid w:val="002179DA"/>
    <w:rsid w:val="0022543C"/>
    <w:rsid w:val="002265AC"/>
    <w:rsid w:val="002266F8"/>
    <w:rsid w:val="00230D2D"/>
    <w:rsid w:val="002329FD"/>
    <w:rsid w:val="00233408"/>
    <w:rsid w:val="00236D42"/>
    <w:rsid w:val="00237926"/>
    <w:rsid w:val="00243039"/>
    <w:rsid w:val="00243CDB"/>
    <w:rsid w:val="00244FDC"/>
    <w:rsid w:val="00245C52"/>
    <w:rsid w:val="00246BC8"/>
    <w:rsid w:val="00251204"/>
    <w:rsid w:val="002552A2"/>
    <w:rsid w:val="00256169"/>
    <w:rsid w:val="00265731"/>
    <w:rsid w:val="00270813"/>
    <w:rsid w:val="00270EAE"/>
    <w:rsid w:val="0027126B"/>
    <w:rsid w:val="00277270"/>
    <w:rsid w:val="002776D2"/>
    <w:rsid w:val="0028032C"/>
    <w:rsid w:val="0028400F"/>
    <w:rsid w:val="00285C5B"/>
    <w:rsid w:val="00291575"/>
    <w:rsid w:val="00291684"/>
    <w:rsid w:val="00296BB2"/>
    <w:rsid w:val="002A7CD1"/>
    <w:rsid w:val="002B04D0"/>
    <w:rsid w:val="002B1C21"/>
    <w:rsid w:val="002B1F8B"/>
    <w:rsid w:val="002B5B3C"/>
    <w:rsid w:val="002B5ECA"/>
    <w:rsid w:val="002B6F21"/>
    <w:rsid w:val="002C33C8"/>
    <w:rsid w:val="002C6376"/>
    <w:rsid w:val="002D13F4"/>
    <w:rsid w:val="002E15B1"/>
    <w:rsid w:val="002E23DD"/>
    <w:rsid w:val="002E2515"/>
    <w:rsid w:val="002F283C"/>
    <w:rsid w:val="002F2B09"/>
    <w:rsid w:val="002F36AC"/>
    <w:rsid w:val="002F4919"/>
    <w:rsid w:val="002F6113"/>
    <w:rsid w:val="002F7CBE"/>
    <w:rsid w:val="00301D1A"/>
    <w:rsid w:val="0031059A"/>
    <w:rsid w:val="003122BD"/>
    <w:rsid w:val="003125FC"/>
    <w:rsid w:val="00315717"/>
    <w:rsid w:val="00316BBA"/>
    <w:rsid w:val="00320B9B"/>
    <w:rsid w:val="0032277C"/>
    <w:rsid w:val="00325442"/>
    <w:rsid w:val="00326200"/>
    <w:rsid w:val="00330BA8"/>
    <w:rsid w:val="00330D0F"/>
    <w:rsid w:val="003314FD"/>
    <w:rsid w:val="00333D28"/>
    <w:rsid w:val="00334888"/>
    <w:rsid w:val="003374BC"/>
    <w:rsid w:val="003404E0"/>
    <w:rsid w:val="003541C6"/>
    <w:rsid w:val="00354745"/>
    <w:rsid w:val="003579F9"/>
    <w:rsid w:val="00365B5B"/>
    <w:rsid w:val="00372A03"/>
    <w:rsid w:val="0037352A"/>
    <w:rsid w:val="00373CE3"/>
    <w:rsid w:val="0038093C"/>
    <w:rsid w:val="00382AD6"/>
    <w:rsid w:val="0038417E"/>
    <w:rsid w:val="00386189"/>
    <w:rsid w:val="00386569"/>
    <w:rsid w:val="003872FA"/>
    <w:rsid w:val="003A0448"/>
    <w:rsid w:val="003A1E72"/>
    <w:rsid w:val="003A2F9C"/>
    <w:rsid w:val="003A65F9"/>
    <w:rsid w:val="003B195F"/>
    <w:rsid w:val="003B2EBF"/>
    <w:rsid w:val="003B31D5"/>
    <w:rsid w:val="003B651F"/>
    <w:rsid w:val="003B7A4D"/>
    <w:rsid w:val="003B7DEF"/>
    <w:rsid w:val="003C7CA8"/>
    <w:rsid w:val="003D09FE"/>
    <w:rsid w:val="003D3511"/>
    <w:rsid w:val="003D6560"/>
    <w:rsid w:val="003D713B"/>
    <w:rsid w:val="003E0241"/>
    <w:rsid w:val="003E092A"/>
    <w:rsid w:val="003E2C7C"/>
    <w:rsid w:val="003E3356"/>
    <w:rsid w:val="003E4FAA"/>
    <w:rsid w:val="003E7A03"/>
    <w:rsid w:val="003F0D33"/>
    <w:rsid w:val="003F37EC"/>
    <w:rsid w:val="003F4091"/>
    <w:rsid w:val="003F5C5D"/>
    <w:rsid w:val="003F6F7F"/>
    <w:rsid w:val="00400829"/>
    <w:rsid w:val="00402963"/>
    <w:rsid w:val="004061F0"/>
    <w:rsid w:val="00410E4C"/>
    <w:rsid w:val="00411362"/>
    <w:rsid w:val="00412A8C"/>
    <w:rsid w:val="00413037"/>
    <w:rsid w:val="00420112"/>
    <w:rsid w:val="00420E81"/>
    <w:rsid w:val="0042501A"/>
    <w:rsid w:val="00426504"/>
    <w:rsid w:val="00430B68"/>
    <w:rsid w:val="00431693"/>
    <w:rsid w:val="00433976"/>
    <w:rsid w:val="00434647"/>
    <w:rsid w:val="00437C83"/>
    <w:rsid w:val="00440DCB"/>
    <w:rsid w:val="00444541"/>
    <w:rsid w:val="00446813"/>
    <w:rsid w:val="00452B76"/>
    <w:rsid w:val="00455416"/>
    <w:rsid w:val="004572E7"/>
    <w:rsid w:val="0046127E"/>
    <w:rsid w:val="00461EE1"/>
    <w:rsid w:val="004625D0"/>
    <w:rsid w:val="004707D8"/>
    <w:rsid w:val="004753E5"/>
    <w:rsid w:val="00476F18"/>
    <w:rsid w:val="00477437"/>
    <w:rsid w:val="00477AEC"/>
    <w:rsid w:val="00483302"/>
    <w:rsid w:val="00485653"/>
    <w:rsid w:val="0048799F"/>
    <w:rsid w:val="004902E1"/>
    <w:rsid w:val="00492FC6"/>
    <w:rsid w:val="00493B17"/>
    <w:rsid w:val="004A1D10"/>
    <w:rsid w:val="004A5611"/>
    <w:rsid w:val="004B0E84"/>
    <w:rsid w:val="004B5B6F"/>
    <w:rsid w:val="004C4580"/>
    <w:rsid w:val="004D6872"/>
    <w:rsid w:val="004E17E8"/>
    <w:rsid w:val="004E1801"/>
    <w:rsid w:val="004E3D8D"/>
    <w:rsid w:val="004F1376"/>
    <w:rsid w:val="00510B6F"/>
    <w:rsid w:val="0051104E"/>
    <w:rsid w:val="00515710"/>
    <w:rsid w:val="00515DC4"/>
    <w:rsid w:val="00522805"/>
    <w:rsid w:val="0052343D"/>
    <w:rsid w:val="0052473D"/>
    <w:rsid w:val="00532A68"/>
    <w:rsid w:val="00533D1E"/>
    <w:rsid w:val="0053444A"/>
    <w:rsid w:val="00535677"/>
    <w:rsid w:val="005406C8"/>
    <w:rsid w:val="00542833"/>
    <w:rsid w:val="00542B8B"/>
    <w:rsid w:val="005433AC"/>
    <w:rsid w:val="00544424"/>
    <w:rsid w:val="00544EE0"/>
    <w:rsid w:val="0056235B"/>
    <w:rsid w:val="00567096"/>
    <w:rsid w:val="00567B90"/>
    <w:rsid w:val="00571670"/>
    <w:rsid w:val="00573661"/>
    <w:rsid w:val="00574031"/>
    <w:rsid w:val="00582DB1"/>
    <w:rsid w:val="005856B5"/>
    <w:rsid w:val="005876A6"/>
    <w:rsid w:val="00590418"/>
    <w:rsid w:val="00590E2E"/>
    <w:rsid w:val="00592DF3"/>
    <w:rsid w:val="005A3E2F"/>
    <w:rsid w:val="005A5828"/>
    <w:rsid w:val="005B0180"/>
    <w:rsid w:val="005B395C"/>
    <w:rsid w:val="005B3B38"/>
    <w:rsid w:val="005B6C91"/>
    <w:rsid w:val="005C7EAC"/>
    <w:rsid w:val="005D6041"/>
    <w:rsid w:val="005E5C54"/>
    <w:rsid w:val="005E64BB"/>
    <w:rsid w:val="005F14B4"/>
    <w:rsid w:val="005F4D00"/>
    <w:rsid w:val="005F4DA2"/>
    <w:rsid w:val="005F5D8F"/>
    <w:rsid w:val="005F7B82"/>
    <w:rsid w:val="006008A5"/>
    <w:rsid w:val="006023B7"/>
    <w:rsid w:val="006072E5"/>
    <w:rsid w:val="00607B69"/>
    <w:rsid w:val="00612B51"/>
    <w:rsid w:val="006153BA"/>
    <w:rsid w:val="00622CF7"/>
    <w:rsid w:val="00623BD4"/>
    <w:rsid w:val="00631234"/>
    <w:rsid w:val="006377B0"/>
    <w:rsid w:val="006409A4"/>
    <w:rsid w:val="00640A51"/>
    <w:rsid w:val="00641C85"/>
    <w:rsid w:val="0064626E"/>
    <w:rsid w:val="006523F1"/>
    <w:rsid w:val="00657EF5"/>
    <w:rsid w:val="0066268E"/>
    <w:rsid w:val="00663DA5"/>
    <w:rsid w:val="006662CE"/>
    <w:rsid w:val="006664EF"/>
    <w:rsid w:val="0066797C"/>
    <w:rsid w:val="00670EB1"/>
    <w:rsid w:val="006717E8"/>
    <w:rsid w:val="00673E95"/>
    <w:rsid w:val="00674CF5"/>
    <w:rsid w:val="00674DBD"/>
    <w:rsid w:val="0067651D"/>
    <w:rsid w:val="006779C4"/>
    <w:rsid w:val="0068081E"/>
    <w:rsid w:val="00681615"/>
    <w:rsid w:val="006832F8"/>
    <w:rsid w:val="00695CFF"/>
    <w:rsid w:val="006A23F7"/>
    <w:rsid w:val="006A2A13"/>
    <w:rsid w:val="006A3A5E"/>
    <w:rsid w:val="006A5D8B"/>
    <w:rsid w:val="006B05C6"/>
    <w:rsid w:val="006B0C01"/>
    <w:rsid w:val="006B2E97"/>
    <w:rsid w:val="006B310A"/>
    <w:rsid w:val="006C17F1"/>
    <w:rsid w:val="006C3E30"/>
    <w:rsid w:val="006C70C0"/>
    <w:rsid w:val="006D16DE"/>
    <w:rsid w:val="006D335A"/>
    <w:rsid w:val="006D6A69"/>
    <w:rsid w:val="006E0ADC"/>
    <w:rsid w:val="006E0BDC"/>
    <w:rsid w:val="006E1D69"/>
    <w:rsid w:val="006E2C5B"/>
    <w:rsid w:val="006F1BE3"/>
    <w:rsid w:val="006F43C2"/>
    <w:rsid w:val="006F6112"/>
    <w:rsid w:val="00700514"/>
    <w:rsid w:val="00701E78"/>
    <w:rsid w:val="00703B96"/>
    <w:rsid w:val="0071262F"/>
    <w:rsid w:val="00724E1B"/>
    <w:rsid w:val="00741084"/>
    <w:rsid w:val="007520CE"/>
    <w:rsid w:val="00752E8C"/>
    <w:rsid w:val="007541C3"/>
    <w:rsid w:val="00755A28"/>
    <w:rsid w:val="00756976"/>
    <w:rsid w:val="00767A9D"/>
    <w:rsid w:val="007719EF"/>
    <w:rsid w:val="00771F2F"/>
    <w:rsid w:val="00776CF5"/>
    <w:rsid w:val="007808F0"/>
    <w:rsid w:val="0078346B"/>
    <w:rsid w:val="007857C5"/>
    <w:rsid w:val="0078770C"/>
    <w:rsid w:val="00792C92"/>
    <w:rsid w:val="00794BDA"/>
    <w:rsid w:val="00795469"/>
    <w:rsid w:val="007A107B"/>
    <w:rsid w:val="007A25CA"/>
    <w:rsid w:val="007A59A5"/>
    <w:rsid w:val="007A60A9"/>
    <w:rsid w:val="007A75A5"/>
    <w:rsid w:val="007B0740"/>
    <w:rsid w:val="007B5F62"/>
    <w:rsid w:val="007B67A1"/>
    <w:rsid w:val="007B79E5"/>
    <w:rsid w:val="007C6164"/>
    <w:rsid w:val="007D002A"/>
    <w:rsid w:val="007D00F9"/>
    <w:rsid w:val="007D1A64"/>
    <w:rsid w:val="007D3007"/>
    <w:rsid w:val="007D3511"/>
    <w:rsid w:val="007D75A8"/>
    <w:rsid w:val="007E1802"/>
    <w:rsid w:val="007E1D9A"/>
    <w:rsid w:val="007E26F7"/>
    <w:rsid w:val="007E60E2"/>
    <w:rsid w:val="008002F5"/>
    <w:rsid w:val="00807C99"/>
    <w:rsid w:val="008139E4"/>
    <w:rsid w:val="0081750C"/>
    <w:rsid w:val="00821972"/>
    <w:rsid w:val="00823C53"/>
    <w:rsid w:val="008275E7"/>
    <w:rsid w:val="00831072"/>
    <w:rsid w:val="00832F26"/>
    <w:rsid w:val="00833AD9"/>
    <w:rsid w:val="00833FA2"/>
    <w:rsid w:val="00835714"/>
    <w:rsid w:val="0083656F"/>
    <w:rsid w:val="00837684"/>
    <w:rsid w:val="00844857"/>
    <w:rsid w:val="00845685"/>
    <w:rsid w:val="00851497"/>
    <w:rsid w:val="00853861"/>
    <w:rsid w:val="00862B78"/>
    <w:rsid w:val="00872623"/>
    <w:rsid w:val="00872F5C"/>
    <w:rsid w:val="00873C18"/>
    <w:rsid w:val="00876001"/>
    <w:rsid w:val="008828CF"/>
    <w:rsid w:val="008855CA"/>
    <w:rsid w:val="00887BC8"/>
    <w:rsid w:val="0089304F"/>
    <w:rsid w:val="00894524"/>
    <w:rsid w:val="008A1DDA"/>
    <w:rsid w:val="008A2A50"/>
    <w:rsid w:val="008A39AB"/>
    <w:rsid w:val="008A537C"/>
    <w:rsid w:val="008B0DCC"/>
    <w:rsid w:val="008B1B4C"/>
    <w:rsid w:val="008B2231"/>
    <w:rsid w:val="008B37A3"/>
    <w:rsid w:val="008B525B"/>
    <w:rsid w:val="008C3640"/>
    <w:rsid w:val="008C62D0"/>
    <w:rsid w:val="008C671A"/>
    <w:rsid w:val="008D025E"/>
    <w:rsid w:val="008D152A"/>
    <w:rsid w:val="008D225E"/>
    <w:rsid w:val="008D333C"/>
    <w:rsid w:val="008D55E4"/>
    <w:rsid w:val="008E5BAE"/>
    <w:rsid w:val="008F1739"/>
    <w:rsid w:val="008F175A"/>
    <w:rsid w:val="008F195E"/>
    <w:rsid w:val="008F3EF8"/>
    <w:rsid w:val="008F65B7"/>
    <w:rsid w:val="008F69DF"/>
    <w:rsid w:val="008F7AAE"/>
    <w:rsid w:val="009000DB"/>
    <w:rsid w:val="009004EA"/>
    <w:rsid w:val="0090307B"/>
    <w:rsid w:val="00903A32"/>
    <w:rsid w:val="00903FAD"/>
    <w:rsid w:val="009137A1"/>
    <w:rsid w:val="00916AA3"/>
    <w:rsid w:val="00921EF9"/>
    <w:rsid w:val="00922FDB"/>
    <w:rsid w:val="009250CE"/>
    <w:rsid w:val="00925A2E"/>
    <w:rsid w:val="009260BD"/>
    <w:rsid w:val="009277CB"/>
    <w:rsid w:val="00931CBB"/>
    <w:rsid w:val="00932FCD"/>
    <w:rsid w:val="0093360F"/>
    <w:rsid w:val="00934BE6"/>
    <w:rsid w:val="009352D7"/>
    <w:rsid w:val="00940329"/>
    <w:rsid w:val="0094428A"/>
    <w:rsid w:val="00945CC5"/>
    <w:rsid w:val="009478AD"/>
    <w:rsid w:val="00950E38"/>
    <w:rsid w:val="00952327"/>
    <w:rsid w:val="00952C32"/>
    <w:rsid w:val="009538EC"/>
    <w:rsid w:val="00954051"/>
    <w:rsid w:val="00956C41"/>
    <w:rsid w:val="00956D15"/>
    <w:rsid w:val="00963A8A"/>
    <w:rsid w:val="00963DBF"/>
    <w:rsid w:val="0096420A"/>
    <w:rsid w:val="00965BA6"/>
    <w:rsid w:val="00970712"/>
    <w:rsid w:val="00971946"/>
    <w:rsid w:val="00973832"/>
    <w:rsid w:val="00980B05"/>
    <w:rsid w:val="0098424D"/>
    <w:rsid w:val="00993AB5"/>
    <w:rsid w:val="00993F48"/>
    <w:rsid w:val="009A0CB7"/>
    <w:rsid w:val="009A29C7"/>
    <w:rsid w:val="009A47E8"/>
    <w:rsid w:val="009B3565"/>
    <w:rsid w:val="009B77A7"/>
    <w:rsid w:val="009B7E3F"/>
    <w:rsid w:val="009C0FAC"/>
    <w:rsid w:val="009C1775"/>
    <w:rsid w:val="009C22AC"/>
    <w:rsid w:val="009C6FC4"/>
    <w:rsid w:val="009D1236"/>
    <w:rsid w:val="009D2FBD"/>
    <w:rsid w:val="009D757A"/>
    <w:rsid w:val="009E2E40"/>
    <w:rsid w:val="009E4131"/>
    <w:rsid w:val="009E4EC4"/>
    <w:rsid w:val="00A018BF"/>
    <w:rsid w:val="00A01ED9"/>
    <w:rsid w:val="00A03163"/>
    <w:rsid w:val="00A045C1"/>
    <w:rsid w:val="00A05A2C"/>
    <w:rsid w:val="00A05FF7"/>
    <w:rsid w:val="00A109B9"/>
    <w:rsid w:val="00A127A7"/>
    <w:rsid w:val="00A147E3"/>
    <w:rsid w:val="00A15656"/>
    <w:rsid w:val="00A20068"/>
    <w:rsid w:val="00A202BA"/>
    <w:rsid w:val="00A20FDD"/>
    <w:rsid w:val="00A22504"/>
    <w:rsid w:val="00A23207"/>
    <w:rsid w:val="00A242F2"/>
    <w:rsid w:val="00A25B11"/>
    <w:rsid w:val="00A26200"/>
    <w:rsid w:val="00A37D85"/>
    <w:rsid w:val="00A41638"/>
    <w:rsid w:val="00A43D50"/>
    <w:rsid w:val="00A45193"/>
    <w:rsid w:val="00A477E1"/>
    <w:rsid w:val="00A47C65"/>
    <w:rsid w:val="00A538C8"/>
    <w:rsid w:val="00A56033"/>
    <w:rsid w:val="00A61A12"/>
    <w:rsid w:val="00A61FDA"/>
    <w:rsid w:val="00A7258F"/>
    <w:rsid w:val="00A72D95"/>
    <w:rsid w:val="00A74762"/>
    <w:rsid w:val="00A74E46"/>
    <w:rsid w:val="00A77825"/>
    <w:rsid w:val="00A800F2"/>
    <w:rsid w:val="00A82874"/>
    <w:rsid w:val="00A82A80"/>
    <w:rsid w:val="00A852F7"/>
    <w:rsid w:val="00A92275"/>
    <w:rsid w:val="00A92A0F"/>
    <w:rsid w:val="00A92B3E"/>
    <w:rsid w:val="00A96947"/>
    <w:rsid w:val="00A97456"/>
    <w:rsid w:val="00A97B58"/>
    <w:rsid w:val="00AA488A"/>
    <w:rsid w:val="00AA671E"/>
    <w:rsid w:val="00AA6ABF"/>
    <w:rsid w:val="00AA6C18"/>
    <w:rsid w:val="00AB1947"/>
    <w:rsid w:val="00AC1B97"/>
    <w:rsid w:val="00AC28C1"/>
    <w:rsid w:val="00AC622C"/>
    <w:rsid w:val="00AC7F59"/>
    <w:rsid w:val="00AD001C"/>
    <w:rsid w:val="00AD36E3"/>
    <w:rsid w:val="00AD5C9E"/>
    <w:rsid w:val="00AD6830"/>
    <w:rsid w:val="00AE1DB7"/>
    <w:rsid w:val="00AE280E"/>
    <w:rsid w:val="00AE680C"/>
    <w:rsid w:val="00AF1EAA"/>
    <w:rsid w:val="00AF6746"/>
    <w:rsid w:val="00B02529"/>
    <w:rsid w:val="00B06701"/>
    <w:rsid w:val="00B07F4B"/>
    <w:rsid w:val="00B12964"/>
    <w:rsid w:val="00B2106E"/>
    <w:rsid w:val="00B21D00"/>
    <w:rsid w:val="00B268AF"/>
    <w:rsid w:val="00B30BCE"/>
    <w:rsid w:val="00B3259A"/>
    <w:rsid w:val="00B371A9"/>
    <w:rsid w:val="00B4083D"/>
    <w:rsid w:val="00B41843"/>
    <w:rsid w:val="00B43469"/>
    <w:rsid w:val="00B443BA"/>
    <w:rsid w:val="00B45C1E"/>
    <w:rsid w:val="00B46F5C"/>
    <w:rsid w:val="00B531D1"/>
    <w:rsid w:val="00B54B3B"/>
    <w:rsid w:val="00B5501F"/>
    <w:rsid w:val="00B56B25"/>
    <w:rsid w:val="00B56E95"/>
    <w:rsid w:val="00B65125"/>
    <w:rsid w:val="00B67635"/>
    <w:rsid w:val="00B70252"/>
    <w:rsid w:val="00B74DFC"/>
    <w:rsid w:val="00B83DC6"/>
    <w:rsid w:val="00B864E5"/>
    <w:rsid w:val="00B8778E"/>
    <w:rsid w:val="00B90371"/>
    <w:rsid w:val="00B97420"/>
    <w:rsid w:val="00BA2F07"/>
    <w:rsid w:val="00BA750D"/>
    <w:rsid w:val="00BA7F66"/>
    <w:rsid w:val="00BB0C73"/>
    <w:rsid w:val="00BB0D22"/>
    <w:rsid w:val="00BB0DDB"/>
    <w:rsid w:val="00BB1D06"/>
    <w:rsid w:val="00BB283A"/>
    <w:rsid w:val="00BB34FD"/>
    <w:rsid w:val="00BC3B81"/>
    <w:rsid w:val="00BC5748"/>
    <w:rsid w:val="00BC756F"/>
    <w:rsid w:val="00BD14F0"/>
    <w:rsid w:val="00BD2836"/>
    <w:rsid w:val="00BD2AFB"/>
    <w:rsid w:val="00BD42B3"/>
    <w:rsid w:val="00BD4F69"/>
    <w:rsid w:val="00BE6486"/>
    <w:rsid w:val="00BF2A31"/>
    <w:rsid w:val="00BF51B3"/>
    <w:rsid w:val="00BF5286"/>
    <w:rsid w:val="00C01EC6"/>
    <w:rsid w:val="00C04126"/>
    <w:rsid w:val="00C047F0"/>
    <w:rsid w:val="00C07259"/>
    <w:rsid w:val="00C159DD"/>
    <w:rsid w:val="00C2188F"/>
    <w:rsid w:val="00C26977"/>
    <w:rsid w:val="00C26D65"/>
    <w:rsid w:val="00C318E3"/>
    <w:rsid w:val="00C320C7"/>
    <w:rsid w:val="00C33BA5"/>
    <w:rsid w:val="00C342B3"/>
    <w:rsid w:val="00C3509A"/>
    <w:rsid w:val="00C4128C"/>
    <w:rsid w:val="00C43891"/>
    <w:rsid w:val="00C44310"/>
    <w:rsid w:val="00C447B2"/>
    <w:rsid w:val="00C46418"/>
    <w:rsid w:val="00C506BD"/>
    <w:rsid w:val="00C511C6"/>
    <w:rsid w:val="00C5575D"/>
    <w:rsid w:val="00C55C67"/>
    <w:rsid w:val="00C570C3"/>
    <w:rsid w:val="00C61A83"/>
    <w:rsid w:val="00C65AB4"/>
    <w:rsid w:val="00C66EBC"/>
    <w:rsid w:val="00C74511"/>
    <w:rsid w:val="00C76E73"/>
    <w:rsid w:val="00C87283"/>
    <w:rsid w:val="00C87992"/>
    <w:rsid w:val="00C9652C"/>
    <w:rsid w:val="00CA18AB"/>
    <w:rsid w:val="00CA2729"/>
    <w:rsid w:val="00CA3348"/>
    <w:rsid w:val="00CA3932"/>
    <w:rsid w:val="00CA53F9"/>
    <w:rsid w:val="00CA64FF"/>
    <w:rsid w:val="00CB25FF"/>
    <w:rsid w:val="00CB30D7"/>
    <w:rsid w:val="00CB4A7E"/>
    <w:rsid w:val="00CB6D9E"/>
    <w:rsid w:val="00CC1019"/>
    <w:rsid w:val="00CC21A1"/>
    <w:rsid w:val="00CD13AE"/>
    <w:rsid w:val="00CD53DF"/>
    <w:rsid w:val="00CE13C0"/>
    <w:rsid w:val="00CE3AA9"/>
    <w:rsid w:val="00CE433B"/>
    <w:rsid w:val="00CE5930"/>
    <w:rsid w:val="00CE5ADF"/>
    <w:rsid w:val="00CE6525"/>
    <w:rsid w:val="00CE7082"/>
    <w:rsid w:val="00D001FF"/>
    <w:rsid w:val="00D120C5"/>
    <w:rsid w:val="00D16496"/>
    <w:rsid w:val="00D1677B"/>
    <w:rsid w:val="00D1776D"/>
    <w:rsid w:val="00D225B4"/>
    <w:rsid w:val="00D22A04"/>
    <w:rsid w:val="00D32A68"/>
    <w:rsid w:val="00D3466F"/>
    <w:rsid w:val="00D34F52"/>
    <w:rsid w:val="00D37440"/>
    <w:rsid w:val="00D379ED"/>
    <w:rsid w:val="00D428A3"/>
    <w:rsid w:val="00D44DC4"/>
    <w:rsid w:val="00D4534C"/>
    <w:rsid w:val="00D50CA1"/>
    <w:rsid w:val="00D517C4"/>
    <w:rsid w:val="00D525A6"/>
    <w:rsid w:val="00D55503"/>
    <w:rsid w:val="00D55850"/>
    <w:rsid w:val="00D57E8B"/>
    <w:rsid w:val="00D60B84"/>
    <w:rsid w:val="00D60B88"/>
    <w:rsid w:val="00D64F80"/>
    <w:rsid w:val="00D6629C"/>
    <w:rsid w:val="00D67918"/>
    <w:rsid w:val="00D67A7C"/>
    <w:rsid w:val="00D7029B"/>
    <w:rsid w:val="00D74E2A"/>
    <w:rsid w:val="00D779FB"/>
    <w:rsid w:val="00D855B7"/>
    <w:rsid w:val="00D86D89"/>
    <w:rsid w:val="00D904C2"/>
    <w:rsid w:val="00D91958"/>
    <w:rsid w:val="00D95879"/>
    <w:rsid w:val="00DA0058"/>
    <w:rsid w:val="00DA15D7"/>
    <w:rsid w:val="00DB50A8"/>
    <w:rsid w:val="00DC3B82"/>
    <w:rsid w:val="00DC4024"/>
    <w:rsid w:val="00DD5BCC"/>
    <w:rsid w:val="00DE0117"/>
    <w:rsid w:val="00DE08BF"/>
    <w:rsid w:val="00DE0F30"/>
    <w:rsid w:val="00DE2C04"/>
    <w:rsid w:val="00DE46DE"/>
    <w:rsid w:val="00DE7645"/>
    <w:rsid w:val="00E00564"/>
    <w:rsid w:val="00E006F2"/>
    <w:rsid w:val="00E0564E"/>
    <w:rsid w:val="00E11A31"/>
    <w:rsid w:val="00E14BDB"/>
    <w:rsid w:val="00E20E69"/>
    <w:rsid w:val="00E267D0"/>
    <w:rsid w:val="00E26DAC"/>
    <w:rsid w:val="00E270DB"/>
    <w:rsid w:val="00E301E0"/>
    <w:rsid w:val="00E313E3"/>
    <w:rsid w:val="00E3527F"/>
    <w:rsid w:val="00E369EF"/>
    <w:rsid w:val="00E3721A"/>
    <w:rsid w:val="00E4557D"/>
    <w:rsid w:val="00E52A35"/>
    <w:rsid w:val="00E536A3"/>
    <w:rsid w:val="00E5560C"/>
    <w:rsid w:val="00E56FBC"/>
    <w:rsid w:val="00E612D5"/>
    <w:rsid w:val="00E612D8"/>
    <w:rsid w:val="00E66483"/>
    <w:rsid w:val="00E675D3"/>
    <w:rsid w:val="00E70D4F"/>
    <w:rsid w:val="00E732D1"/>
    <w:rsid w:val="00E771B3"/>
    <w:rsid w:val="00E81539"/>
    <w:rsid w:val="00E8177E"/>
    <w:rsid w:val="00E8359D"/>
    <w:rsid w:val="00E93306"/>
    <w:rsid w:val="00E94895"/>
    <w:rsid w:val="00E96538"/>
    <w:rsid w:val="00EC3BC9"/>
    <w:rsid w:val="00ED02AF"/>
    <w:rsid w:val="00ED15D2"/>
    <w:rsid w:val="00ED1AE6"/>
    <w:rsid w:val="00ED5B15"/>
    <w:rsid w:val="00ED5FE6"/>
    <w:rsid w:val="00ED6DC4"/>
    <w:rsid w:val="00EE4355"/>
    <w:rsid w:val="00EE4730"/>
    <w:rsid w:val="00EE5CF6"/>
    <w:rsid w:val="00EE6277"/>
    <w:rsid w:val="00EF1CD1"/>
    <w:rsid w:val="00EF3F9E"/>
    <w:rsid w:val="00EF76BB"/>
    <w:rsid w:val="00F007D8"/>
    <w:rsid w:val="00F03913"/>
    <w:rsid w:val="00F03B19"/>
    <w:rsid w:val="00F06189"/>
    <w:rsid w:val="00F10784"/>
    <w:rsid w:val="00F16B0D"/>
    <w:rsid w:val="00F21199"/>
    <w:rsid w:val="00F21C42"/>
    <w:rsid w:val="00F27F9A"/>
    <w:rsid w:val="00F30B1B"/>
    <w:rsid w:val="00F320B9"/>
    <w:rsid w:val="00F405EA"/>
    <w:rsid w:val="00F45202"/>
    <w:rsid w:val="00F45A0C"/>
    <w:rsid w:val="00F54386"/>
    <w:rsid w:val="00F6178D"/>
    <w:rsid w:val="00F6608B"/>
    <w:rsid w:val="00F66295"/>
    <w:rsid w:val="00F67294"/>
    <w:rsid w:val="00F7186E"/>
    <w:rsid w:val="00F72748"/>
    <w:rsid w:val="00F72FA5"/>
    <w:rsid w:val="00F75B9C"/>
    <w:rsid w:val="00F77C76"/>
    <w:rsid w:val="00F83754"/>
    <w:rsid w:val="00F84FCC"/>
    <w:rsid w:val="00F878F7"/>
    <w:rsid w:val="00F90E41"/>
    <w:rsid w:val="00F92EEB"/>
    <w:rsid w:val="00F930AC"/>
    <w:rsid w:val="00F946A9"/>
    <w:rsid w:val="00FA3BB3"/>
    <w:rsid w:val="00FA45A1"/>
    <w:rsid w:val="00FA7A14"/>
    <w:rsid w:val="00FB0C29"/>
    <w:rsid w:val="00FB3A48"/>
    <w:rsid w:val="00FB4021"/>
    <w:rsid w:val="00FB4185"/>
    <w:rsid w:val="00FB6378"/>
    <w:rsid w:val="00FB6704"/>
    <w:rsid w:val="00FC1398"/>
    <w:rsid w:val="00FC422B"/>
    <w:rsid w:val="00FC49D8"/>
    <w:rsid w:val="00FC6A59"/>
    <w:rsid w:val="00FC7558"/>
    <w:rsid w:val="00FD48A7"/>
    <w:rsid w:val="00FD6C71"/>
    <w:rsid w:val="00FD6DCB"/>
    <w:rsid w:val="00FF2313"/>
    <w:rsid w:val="00FF35FB"/>
    <w:rsid w:val="00FF6EEA"/>
    <w:rsid w:val="08A05F5B"/>
    <w:rsid w:val="0AE13362"/>
    <w:rsid w:val="0BDC011E"/>
    <w:rsid w:val="0CB4B8D0"/>
    <w:rsid w:val="0D8B9024"/>
    <w:rsid w:val="0ED49BCA"/>
    <w:rsid w:val="105EE639"/>
    <w:rsid w:val="14899646"/>
    <w:rsid w:val="18A75AF6"/>
    <w:rsid w:val="1A91A1CA"/>
    <w:rsid w:val="22326C52"/>
    <w:rsid w:val="22DDAD65"/>
    <w:rsid w:val="2BEC84F7"/>
    <w:rsid w:val="2D26F3CC"/>
    <w:rsid w:val="37CE20AB"/>
    <w:rsid w:val="39617BC8"/>
    <w:rsid w:val="401B75B8"/>
    <w:rsid w:val="408A1756"/>
    <w:rsid w:val="4295737C"/>
    <w:rsid w:val="44D99AF3"/>
    <w:rsid w:val="466CD25D"/>
    <w:rsid w:val="46E5D3DD"/>
    <w:rsid w:val="47743AD7"/>
    <w:rsid w:val="481A3704"/>
    <w:rsid w:val="496FA319"/>
    <w:rsid w:val="5AB99FEB"/>
    <w:rsid w:val="5D57195C"/>
    <w:rsid w:val="5F8B2A33"/>
    <w:rsid w:val="6768C83F"/>
    <w:rsid w:val="70F4A7DA"/>
    <w:rsid w:val="7205975F"/>
    <w:rsid w:val="73A0AEEA"/>
    <w:rsid w:val="7754474F"/>
    <w:rsid w:val="783EB888"/>
    <w:rsid w:val="7F9F5BF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E1079"/>
  <w15:docId w15:val="{041B4887-B9A2-46E3-857F-92DD970C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3" w:unhideWhenUsed="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5" w:qFormat="1"/>
    <w:lsdException w:name="List Bullet 3" w:semiHidden="1" w:unhideWhenUsed="1"/>
    <w:lsdException w:name="List Bullet 4" w:semiHidden="1" w:unhideWhenUsed="1"/>
    <w:lsdException w:name="List Bullet 5" w:semiHidden="1" w:uiPriority="1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569"/>
    <w:pPr>
      <w:spacing w:after="200" w:line="276" w:lineRule="auto"/>
    </w:pPr>
    <w:rPr>
      <w:color w:val="auto"/>
      <w:sz w:val="22"/>
      <w:szCs w:val="22"/>
    </w:rPr>
  </w:style>
  <w:style w:type="paragraph" w:styleId="Titre1">
    <w:name w:val="heading 1"/>
    <w:basedOn w:val="Normal"/>
    <w:next w:val="Titre2"/>
    <w:link w:val="Titre1Car"/>
    <w:uiPriority w:val="4"/>
    <w:qFormat/>
    <w:rsid w:val="00BC3B81"/>
    <w:pPr>
      <w:numPr>
        <w:numId w:val="6"/>
      </w:numPr>
      <w:spacing w:after="240"/>
      <w:contextualSpacing/>
      <w:outlineLvl w:val="0"/>
    </w:pPr>
    <w:rPr>
      <w:b/>
      <w:caps/>
      <w:color w:val="006AB2"/>
      <w:sz w:val="32"/>
      <w:szCs w:val="32"/>
    </w:rPr>
  </w:style>
  <w:style w:type="paragraph" w:styleId="Titre2">
    <w:name w:val="heading 2"/>
    <w:basedOn w:val="Normal"/>
    <w:next w:val="Normal"/>
    <w:link w:val="Titre2Car"/>
    <w:uiPriority w:val="4"/>
    <w:qFormat/>
    <w:rsid w:val="00D904C2"/>
    <w:pPr>
      <w:numPr>
        <w:ilvl w:val="1"/>
        <w:numId w:val="6"/>
      </w:numPr>
      <w:pBdr>
        <w:bottom w:val="single" w:sz="4" w:space="1" w:color="006AB2" w:themeColor="text2"/>
      </w:pBdr>
      <w:spacing w:before="360" w:after="240"/>
      <w:contextualSpacing/>
      <w:outlineLvl w:val="1"/>
    </w:pPr>
    <w:rPr>
      <w:b/>
      <w:color w:val="006AB2" w:themeColor="text2"/>
      <w:sz w:val="28"/>
      <w:szCs w:val="28"/>
    </w:rPr>
  </w:style>
  <w:style w:type="paragraph" w:styleId="Titre3">
    <w:name w:val="heading 3"/>
    <w:basedOn w:val="Titre2"/>
    <w:next w:val="Normal"/>
    <w:link w:val="Titre3Car"/>
    <w:uiPriority w:val="4"/>
    <w:qFormat/>
    <w:rsid w:val="00D904C2"/>
    <w:pPr>
      <w:numPr>
        <w:ilvl w:val="2"/>
      </w:numPr>
      <w:pBdr>
        <w:bottom w:val="none" w:sz="0" w:space="0" w:color="auto"/>
      </w:pBdr>
      <w:outlineLvl w:val="2"/>
    </w:pPr>
    <w:rPr>
      <w:rFonts w:ascii="Arial" w:hAnsi="Arial"/>
      <w:sz w:val="24"/>
      <w:szCs w:val="24"/>
    </w:rPr>
  </w:style>
  <w:style w:type="paragraph" w:styleId="Titre4">
    <w:name w:val="heading 4"/>
    <w:basedOn w:val="Titre3"/>
    <w:next w:val="Normal"/>
    <w:link w:val="Titre4Car"/>
    <w:uiPriority w:val="3"/>
    <w:semiHidden/>
    <w:rsid w:val="00D904C2"/>
    <w:pPr>
      <w:numPr>
        <w:ilvl w:val="3"/>
      </w:numPr>
      <w:spacing w:before="120"/>
      <w:outlineLvl w:val="3"/>
    </w:pPr>
    <w:rPr>
      <w:i/>
    </w:rPr>
  </w:style>
  <w:style w:type="paragraph" w:styleId="Titre5">
    <w:name w:val="heading 5"/>
    <w:basedOn w:val="Normal"/>
    <w:next w:val="Normal"/>
    <w:link w:val="Titre5Car"/>
    <w:uiPriority w:val="4"/>
    <w:semiHidden/>
    <w:qFormat/>
    <w:rsid w:val="00D904C2"/>
    <w:pPr>
      <w:keepNext/>
      <w:keepLines/>
      <w:numPr>
        <w:ilvl w:val="4"/>
        <w:numId w:val="6"/>
      </w:numPr>
      <w:spacing w:before="200" w:after="0"/>
      <w:outlineLvl w:val="4"/>
    </w:pPr>
    <w:rPr>
      <w:rFonts w:asciiTheme="majorHAnsi" w:eastAsiaTheme="majorEastAsia" w:hAnsiTheme="majorHAnsi" w:cstheme="majorBidi"/>
      <w:b/>
      <w:color w:val="006AB2" w:themeColor="text2"/>
      <w:szCs w:val="24"/>
      <w:u w:val="single"/>
    </w:rPr>
  </w:style>
  <w:style w:type="paragraph" w:styleId="Titre6">
    <w:name w:val="heading 6"/>
    <w:basedOn w:val="Normal"/>
    <w:next w:val="Normal"/>
    <w:link w:val="Titre6Car"/>
    <w:uiPriority w:val="4"/>
    <w:semiHidden/>
    <w:qFormat/>
    <w:rsid w:val="00D904C2"/>
    <w:pPr>
      <w:keepNext/>
      <w:keepLines/>
      <w:numPr>
        <w:ilvl w:val="5"/>
        <w:numId w:val="6"/>
      </w:numPr>
      <w:spacing w:before="200" w:after="0"/>
      <w:outlineLvl w:val="5"/>
    </w:pPr>
    <w:rPr>
      <w:rFonts w:asciiTheme="majorHAnsi" w:eastAsiaTheme="majorEastAsia" w:hAnsiTheme="majorHAnsi" w:cstheme="majorBidi"/>
      <w:b/>
      <w:i/>
      <w:iCs/>
      <w:color w:val="006AB2" w:themeColor="text2"/>
      <w:szCs w:val="24"/>
    </w:rPr>
  </w:style>
  <w:style w:type="paragraph" w:styleId="Titre7">
    <w:name w:val="heading 7"/>
    <w:basedOn w:val="Normal"/>
    <w:next w:val="Normal"/>
    <w:link w:val="Titre7Car"/>
    <w:uiPriority w:val="4"/>
    <w:semiHidden/>
    <w:qFormat/>
    <w:rsid w:val="00D904C2"/>
    <w:pPr>
      <w:keepNext/>
      <w:keepLines/>
      <w:numPr>
        <w:ilvl w:val="6"/>
        <w:numId w:val="6"/>
      </w:numPr>
      <w:spacing w:before="200" w:after="0"/>
      <w:outlineLvl w:val="6"/>
    </w:pPr>
    <w:rPr>
      <w:rFonts w:asciiTheme="majorHAnsi" w:eastAsiaTheme="majorEastAsia" w:hAnsiTheme="majorHAnsi" w:cstheme="majorBidi"/>
      <w:b/>
      <w:i/>
      <w:iCs/>
      <w:color w:val="006AB2" w:themeColor="text2"/>
      <w:szCs w:val="24"/>
    </w:rPr>
  </w:style>
  <w:style w:type="paragraph" w:styleId="Titre8">
    <w:name w:val="heading 8"/>
    <w:basedOn w:val="Normal"/>
    <w:next w:val="Normal"/>
    <w:link w:val="Titre8Car"/>
    <w:uiPriority w:val="4"/>
    <w:semiHidden/>
    <w:qFormat/>
    <w:rsid w:val="00D904C2"/>
    <w:pPr>
      <w:keepNext/>
      <w:keepLines/>
      <w:numPr>
        <w:ilvl w:val="7"/>
        <w:numId w:val="6"/>
      </w:numPr>
      <w:spacing w:before="200" w:after="0"/>
      <w:outlineLvl w:val="7"/>
    </w:pPr>
    <w:rPr>
      <w:rFonts w:asciiTheme="majorHAnsi" w:eastAsiaTheme="majorEastAsia" w:hAnsiTheme="majorHAnsi" w:cstheme="majorBidi"/>
      <w:b/>
      <w:color w:val="006AB2" w:themeColor="text2"/>
      <w:szCs w:val="24"/>
    </w:rPr>
  </w:style>
  <w:style w:type="paragraph" w:styleId="Titre9">
    <w:name w:val="heading 9"/>
    <w:basedOn w:val="Normal"/>
    <w:next w:val="Normal"/>
    <w:link w:val="Titre9Car"/>
    <w:uiPriority w:val="4"/>
    <w:semiHidden/>
    <w:qFormat/>
    <w:rsid w:val="00D904C2"/>
    <w:pPr>
      <w:keepNext/>
      <w:keepLines/>
      <w:numPr>
        <w:ilvl w:val="8"/>
        <w:numId w:val="6"/>
      </w:numPr>
      <w:spacing w:before="200" w:after="0"/>
      <w:outlineLvl w:val="8"/>
    </w:pPr>
    <w:rPr>
      <w:rFonts w:asciiTheme="majorHAnsi" w:eastAsiaTheme="majorEastAsia" w:hAnsiTheme="majorHAnsi" w:cstheme="majorBidi"/>
      <w:b/>
      <w:i/>
      <w:iCs/>
      <w:color w:val="006AB2" w:themeColor="text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4">
    <w:name w:val="List Bullet 4"/>
    <w:basedOn w:val="Normal"/>
    <w:uiPriority w:val="99"/>
    <w:semiHidden/>
    <w:unhideWhenUsed/>
    <w:rsid w:val="00D904C2"/>
    <w:pPr>
      <w:numPr>
        <w:numId w:val="1"/>
      </w:numPr>
      <w:contextualSpacing/>
    </w:pPr>
  </w:style>
  <w:style w:type="paragraph" w:customStyle="1" w:styleId="Miseenexergue">
    <w:name w:val="Mise en exergue"/>
    <w:basedOn w:val="Normal"/>
    <w:link w:val="MiseenexergueCar"/>
    <w:uiPriority w:val="6"/>
    <w:qFormat/>
    <w:rsid w:val="00D904C2"/>
    <w:pPr>
      <w:pBdr>
        <w:left w:val="thinThickSmallGap" w:sz="24" w:space="4" w:color="C00000"/>
      </w:pBdr>
      <w:ind w:left="567"/>
      <w:contextualSpacing/>
    </w:pPr>
    <w:rPr>
      <w:b/>
      <w:i/>
      <w:color w:val="C00000"/>
      <w:szCs w:val="20"/>
    </w:rPr>
  </w:style>
  <w:style w:type="character" w:customStyle="1" w:styleId="MiseenexergueCar">
    <w:name w:val="Mise en exergue Car"/>
    <w:basedOn w:val="Policepardfaut"/>
    <w:link w:val="Miseenexergue"/>
    <w:uiPriority w:val="6"/>
    <w:rsid w:val="00D904C2"/>
    <w:rPr>
      <w:b/>
      <w:i/>
      <w:color w:val="C00000"/>
      <w:sz w:val="22"/>
    </w:rPr>
  </w:style>
  <w:style w:type="paragraph" w:customStyle="1" w:styleId="TBLTitrecolonne">
    <w:name w:val="TBL_Titre colonne"/>
    <w:basedOn w:val="Normal"/>
    <w:link w:val="TBLTitrecolonneCar"/>
    <w:uiPriority w:val="8"/>
    <w:qFormat/>
    <w:rsid w:val="00D904C2"/>
    <w:pPr>
      <w:spacing w:before="60" w:after="60"/>
      <w:jc w:val="center"/>
    </w:pPr>
    <w:rPr>
      <w:rFonts w:ascii="Arial" w:hAnsi="Arial"/>
      <w:b/>
      <w:color w:val="00A1E0" w:themeColor="accent3"/>
    </w:rPr>
  </w:style>
  <w:style w:type="character" w:customStyle="1" w:styleId="TBLTitrecolonneCar">
    <w:name w:val="TBL_Titre colonne Car"/>
    <w:basedOn w:val="Policepardfaut"/>
    <w:link w:val="TBLTitrecolonne"/>
    <w:uiPriority w:val="8"/>
    <w:rsid w:val="00D904C2"/>
    <w:rPr>
      <w:rFonts w:ascii="Arial" w:hAnsi="Arial"/>
      <w:b/>
      <w:color w:val="00A1E0" w:themeColor="accent3"/>
      <w:sz w:val="22"/>
      <w:szCs w:val="22"/>
    </w:rPr>
  </w:style>
  <w:style w:type="paragraph" w:customStyle="1" w:styleId="TBLContenu">
    <w:name w:val="TBL_Contenu"/>
    <w:basedOn w:val="Normal"/>
    <w:link w:val="TBLContenuCar"/>
    <w:uiPriority w:val="9"/>
    <w:qFormat/>
    <w:rsid w:val="00D904C2"/>
    <w:pPr>
      <w:spacing w:before="60" w:after="120"/>
    </w:pPr>
    <w:rPr>
      <w:rFonts w:ascii="Arial" w:hAnsi="Arial"/>
      <w:sz w:val="18"/>
    </w:rPr>
  </w:style>
  <w:style w:type="character" w:customStyle="1" w:styleId="TBLContenuCar">
    <w:name w:val="TBL_Contenu Car"/>
    <w:basedOn w:val="Policepardfaut"/>
    <w:link w:val="TBLContenu"/>
    <w:uiPriority w:val="9"/>
    <w:rsid w:val="00D904C2"/>
    <w:rPr>
      <w:rFonts w:ascii="Arial" w:hAnsi="Arial"/>
      <w:color w:val="auto"/>
      <w:sz w:val="18"/>
      <w:szCs w:val="22"/>
    </w:rPr>
  </w:style>
  <w:style w:type="paragraph" w:customStyle="1" w:styleId="TBLTitre">
    <w:name w:val="TBL_Titre"/>
    <w:basedOn w:val="Normal"/>
    <w:link w:val="TBLTitreCar"/>
    <w:uiPriority w:val="7"/>
    <w:qFormat/>
    <w:rsid w:val="00D904C2"/>
    <w:rPr>
      <w:rFonts w:ascii="Arial" w:hAnsi="Arial"/>
      <w:b/>
      <w:color w:val="006AB2" w:themeColor="text2"/>
      <w:sz w:val="20"/>
      <w:szCs w:val="20"/>
      <w:u w:val="single"/>
    </w:rPr>
  </w:style>
  <w:style w:type="character" w:customStyle="1" w:styleId="TBLTitreCar">
    <w:name w:val="TBL_Titre Car"/>
    <w:basedOn w:val="Policepardfaut"/>
    <w:link w:val="TBLTitre"/>
    <w:uiPriority w:val="7"/>
    <w:rsid w:val="00D904C2"/>
    <w:rPr>
      <w:rFonts w:ascii="Arial" w:hAnsi="Arial"/>
      <w:b/>
      <w:color w:val="006AB2" w:themeColor="text2"/>
      <w:u w:val="single"/>
    </w:rPr>
  </w:style>
  <w:style w:type="character" w:customStyle="1" w:styleId="Titre1Car">
    <w:name w:val="Titre 1 Car"/>
    <w:basedOn w:val="Policepardfaut"/>
    <w:link w:val="Titre1"/>
    <w:uiPriority w:val="4"/>
    <w:rsid w:val="00BC3B81"/>
    <w:rPr>
      <w:b/>
      <w:caps/>
      <w:color w:val="006AB2"/>
      <w:sz w:val="32"/>
      <w:szCs w:val="32"/>
    </w:rPr>
  </w:style>
  <w:style w:type="character" w:customStyle="1" w:styleId="Titre2Car">
    <w:name w:val="Titre 2 Car"/>
    <w:basedOn w:val="Policepardfaut"/>
    <w:link w:val="Titre2"/>
    <w:uiPriority w:val="4"/>
    <w:rsid w:val="00D904C2"/>
    <w:rPr>
      <w:b/>
      <w:color w:val="006AB2" w:themeColor="text2"/>
      <w:sz w:val="28"/>
      <w:szCs w:val="28"/>
    </w:rPr>
  </w:style>
  <w:style w:type="character" w:customStyle="1" w:styleId="Titre3Car">
    <w:name w:val="Titre 3 Car"/>
    <w:basedOn w:val="Policepardfaut"/>
    <w:link w:val="Titre3"/>
    <w:uiPriority w:val="4"/>
    <w:rsid w:val="00D904C2"/>
    <w:rPr>
      <w:rFonts w:ascii="Arial" w:hAnsi="Arial"/>
      <w:b/>
      <w:color w:val="006AB2" w:themeColor="text2"/>
      <w:sz w:val="24"/>
      <w:szCs w:val="24"/>
    </w:rPr>
  </w:style>
  <w:style w:type="character" w:customStyle="1" w:styleId="Titre4Car">
    <w:name w:val="Titre 4 Car"/>
    <w:basedOn w:val="Policepardfaut"/>
    <w:link w:val="Titre4"/>
    <w:uiPriority w:val="3"/>
    <w:semiHidden/>
    <w:rsid w:val="00D904C2"/>
    <w:rPr>
      <w:rFonts w:ascii="Arial" w:hAnsi="Arial"/>
      <w:b/>
      <w:i/>
      <w:color w:val="006AB2" w:themeColor="text2"/>
      <w:sz w:val="24"/>
      <w:szCs w:val="24"/>
    </w:rPr>
  </w:style>
  <w:style w:type="paragraph" w:styleId="TM1">
    <w:name w:val="toc 1"/>
    <w:basedOn w:val="Normal"/>
    <w:next w:val="Normal"/>
    <w:autoRedefine/>
    <w:uiPriority w:val="39"/>
    <w:qFormat/>
    <w:rsid w:val="00083570"/>
    <w:pPr>
      <w:tabs>
        <w:tab w:val="left" w:pos="400"/>
        <w:tab w:val="right" w:leader="dot" w:pos="9628"/>
      </w:tabs>
      <w:spacing w:after="100"/>
    </w:pPr>
    <w:rPr>
      <w:b/>
      <w:i/>
      <w:noProof/>
      <w:color w:val="006AB2" w:themeColor="text2"/>
    </w:rPr>
  </w:style>
  <w:style w:type="paragraph" w:styleId="TM2">
    <w:name w:val="toc 2"/>
    <w:basedOn w:val="Normal"/>
    <w:next w:val="Normal"/>
    <w:autoRedefine/>
    <w:uiPriority w:val="39"/>
    <w:qFormat/>
    <w:rsid w:val="00493B17"/>
    <w:pPr>
      <w:tabs>
        <w:tab w:val="left" w:pos="567"/>
        <w:tab w:val="right" w:leader="dot" w:pos="9628"/>
      </w:tabs>
      <w:spacing w:after="100"/>
    </w:pPr>
    <w:rPr>
      <w:b/>
      <w:i/>
      <w:noProof/>
      <w:color w:val="006AB2" w:themeColor="text2"/>
      <w:sz w:val="20"/>
    </w:rPr>
  </w:style>
  <w:style w:type="paragraph" w:styleId="TM3">
    <w:name w:val="toc 3"/>
    <w:basedOn w:val="Normal"/>
    <w:next w:val="Normal"/>
    <w:autoRedefine/>
    <w:uiPriority w:val="39"/>
    <w:qFormat/>
    <w:rsid w:val="00D904C2"/>
    <w:pPr>
      <w:tabs>
        <w:tab w:val="left" w:pos="851"/>
        <w:tab w:val="right" w:leader="dot" w:pos="9639"/>
      </w:tabs>
      <w:spacing w:after="100"/>
    </w:pPr>
    <w:rPr>
      <w:i/>
      <w:noProof/>
      <w:color w:val="006AB2" w:themeColor="text2"/>
    </w:rPr>
  </w:style>
  <w:style w:type="paragraph" w:styleId="Listepuces">
    <w:name w:val="List Bullet"/>
    <w:basedOn w:val="Normal"/>
    <w:link w:val="ListepucesCar"/>
    <w:uiPriority w:val="5"/>
    <w:qFormat/>
    <w:rsid w:val="00D904C2"/>
    <w:pPr>
      <w:numPr>
        <w:numId w:val="2"/>
      </w:numPr>
      <w:contextualSpacing/>
    </w:pPr>
    <w:rPr>
      <w:color w:val="000000" w:themeColor="text1"/>
      <w:szCs w:val="20"/>
    </w:rPr>
  </w:style>
  <w:style w:type="character" w:customStyle="1" w:styleId="ListepucesCar">
    <w:name w:val="Liste à puces Car"/>
    <w:basedOn w:val="Policepardfaut"/>
    <w:link w:val="Listepuces"/>
    <w:uiPriority w:val="5"/>
    <w:rsid w:val="00D904C2"/>
    <w:rPr>
      <w:sz w:val="22"/>
    </w:rPr>
  </w:style>
  <w:style w:type="paragraph" w:styleId="En-ttedetabledesmatires">
    <w:name w:val="TOC Heading"/>
    <w:basedOn w:val="Titre1"/>
    <w:next w:val="Normal"/>
    <w:uiPriority w:val="39"/>
    <w:semiHidden/>
    <w:qFormat/>
    <w:rsid w:val="00D904C2"/>
    <w:pPr>
      <w:numPr>
        <w:numId w:val="0"/>
      </w:numPr>
      <w:spacing w:line="259" w:lineRule="auto"/>
      <w:outlineLvl w:val="9"/>
    </w:pPr>
    <w:rPr>
      <w:lang w:eastAsia="fr-FR"/>
    </w:rPr>
  </w:style>
  <w:style w:type="paragraph" w:styleId="Pieddepage">
    <w:name w:val="footer"/>
    <w:basedOn w:val="Normal"/>
    <w:link w:val="PieddepageCar"/>
    <w:uiPriority w:val="99"/>
    <w:rsid w:val="00D904C2"/>
    <w:pPr>
      <w:tabs>
        <w:tab w:val="center" w:pos="4536"/>
        <w:tab w:val="right" w:pos="10206"/>
      </w:tabs>
      <w:ind w:left="-567" w:right="-601"/>
      <w:jc w:val="center"/>
    </w:pPr>
    <w:rPr>
      <w:i/>
      <w:color w:val="7F7F7F" w:themeColor="text1" w:themeTint="80"/>
      <w:sz w:val="14"/>
    </w:rPr>
  </w:style>
  <w:style w:type="character" w:customStyle="1" w:styleId="PieddepageCar">
    <w:name w:val="Pied de page Car"/>
    <w:basedOn w:val="Policepardfaut"/>
    <w:link w:val="Pieddepage"/>
    <w:uiPriority w:val="99"/>
    <w:rsid w:val="00D904C2"/>
    <w:rPr>
      <w:i/>
      <w:color w:val="7F7F7F" w:themeColor="text1" w:themeTint="80"/>
      <w:sz w:val="14"/>
      <w:szCs w:val="22"/>
    </w:rPr>
  </w:style>
  <w:style w:type="table" w:styleId="Grilledutableau">
    <w:name w:val="Table Grid"/>
    <w:basedOn w:val="TableauNormal"/>
    <w:uiPriority w:val="39"/>
    <w:rsid w:val="00D90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D904C2"/>
    <w:rPr>
      <w:color w:val="00A1E0" w:themeColor="hyperlink"/>
      <w:u w:val="single"/>
    </w:rPr>
  </w:style>
  <w:style w:type="paragraph" w:customStyle="1" w:styleId="Pgarde-TitreN3">
    <w:name w:val="Pgarde - Titre N3"/>
    <w:basedOn w:val="Normal"/>
    <w:next w:val="Normal"/>
    <w:uiPriority w:val="14"/>
    <w:semiHidden/>
    <w:rsid w:val="00D904C2"/>
    <w:pPr>
      <w:ind w:left="1078"/>
    </w:pPr>
    <w:rPr>
      <w:rFonts w:eastAsia="Times New Roman" w:cs="Times New Roman"/>
      <w:color w:val="006AB2" w:themeColor="text2"/>
      <w:sz w:val="40"/>
    </w:rPr>
  </w:style>
  <w:style w:type="paragraph" w:customStyle="1" w:styleId="Pgarde-T1">
    <w:name w:val="Pgarde - T1"/>
    <w:basedOn w:val="Normal"/>
    <w:next w:val="Titre1"/>
    <w:uiPriority w:val="17"/>
    <w:rsid w:val="00D904C2"/>
    <w:pPr>
      <w:spacing w:after="0" w:line="240" w:lineRule="auto"/>
      <w:ind w:left="680" w:right="454"/>
      <w:contextualSpacing/>
    </w:pPr>
    <w:rPr>
      <w:b/>
      <w:color w:val="FFFFFF" w:themeColor="background1"/>
      <w:sz w:val="48"/>
    </w:rPr>
  </w:style>
  <w:style w:type="paragraph" w:customStyle="1" w:styleId="Pgarde-T3">
    <w:name w:val="Pgarde - T3"/>
    <w:basedOn w:val="Normal"/>
    <w:uiPriority w:val="19"/>
    <w:rsid w:val="00D904C2"/>
    <w:pPr>
      <w:spacing w:before="360" w:after="0" w:line="240" w:lineRule="auto"/>
      <w:ind w:left="680" w:right="454"/>
    </w:pPr>
    <w:rPr>
      <w:color w:val="FFFFFF" w:themeColor="background1"/>
      <w:sz w:val="36"/>
    </w:rPr>
  </w:style>
  <w:style w:type="paragraph" w:customStyle="1" w:styleId="Pgarde-T2">
    <w:name w:val="Pgarde - T2"/>
    <w:basedOn w:val="Pgarde-T3"/>
    <w:next w:val="Titre2"/>
    <w:uiPriority w:val="18"/>
    <w:semiHidden/>
    <w:rsid w:val="00D904C2"/>
    <w:rPr>
      <w:i/>
      <w:sz w:val="44"/>
      <w:szCs w:val="44"/>
    </w:rPr>
  </w:style>
  <w:style w:type="paragraph" w:styleId="Textedebulles">
    <w:name w:val="Balloon Text"/>
    <w:basedOn w:val="Normal"/>
    <w:link w:val="TextedebullesCar"/>
    <w:uiPriority w:val="99"/>
    <w:semiHidden/>
    <w:unhideWhenUsed/>
    <w:rsid w:val="00D904C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904C2"/>
    <w:rPr>
      <w:rFonts w:ascii="Tahoma" w:hAnsi="Tahoma" w:cs="Tahoma"/>
      <w:color w:val="auto"/>
      <w:sz w:val="16"/>
      <w:szCs w:val="16"/>
    </w:rPr>
  </w:style>
  <w:style w:type="paragraph" w:styleId="Listepuces2">
    <w:name w:val="List Bullet 2"/>
    <w:basedOn w:val="Listepuces"/>
    <w:link w:val="Listepuces2Car"/>
    <w:uiPriority w:val="5"/>
    <w:qFormat/>
    <w:rsid w:val="00D904C2"/>
    <w:pPr>
      <w:numPr>
        <w:numId w:val="3"/>
      </w:numPr>
      <w:spacing w:after="120"/>
    </w:pPr>
    <w:rPr>
      <w:rFonts w:ascii="Arial" w:hAnsi="Arial"/>
      <w:color w:val="auto"/>
      <w:szCs w:val="22"/>
    </w:rPr>
  </w:style>
  <w:style w:type="paragraph" w:styleId="TM7">
    <w:name w:val="toc 7"/>
    <w:basedOn w:val="Normal"/>
    <w:next w:val="Normal"/>
    <w:autoRedefine/>
    <w:uiPriority w:val="39"/>
    <w:semiHidden/>
    <w:unhideWhenUsed/>
    <w:rsid w:val="00D904C2"/>
    <w:pPr>
      <w:spacing w:after="100"/>
      <w:ind w:left="1200"/>
    </w:pPr>
  </w:style>
  <w:style w:type="paragraph" w:customStyle="1" w:styleId="Annexe">
    <w:name w:val="Annexe"/>
    <w:basedOn w:val="Normal"/>
    <w:next w:val="Corpsdetexte"/>
    <w:uiPriority w:val="1"/>
    <w:qFormat/>
    <w:rsid w:val="00D904C2"/>
    <w:pPr>
      <w:pageBreakBefore/>
      <w:pBdr>
        <w:bottom w:val="double" w:sz="4" w:space="1" w:color="006AB2" w:themeColor="text2"/>
      </w:pBdr>
      <w:tabs>
        <w:tab w:val="left" w:pos="1701"/>
      </w:tabs>
      <w:spacing w:before="120"/>
      <w:ind w:left="851" w:hanging="851"/>
      <w:outlineLvl w:val="0"/>
    </w:pPr>
    <w:rPr>
      <w:rFonts w:ascii="Arial" w:eastAsia="Times New Roman" w:hAnsi="Arial" w:cs="Arial"/>
      <w:color w:val="006AB2" w:themeColor="text2"/>
      <w:sz w:val="32"/>
      <w:szCs w:val="36"/>
      <w:lang w:eastAsia="fr-FR"/>
    </w:rPr>
  </w:style>
  <w:style w:type="paragraph" w:styleId="Corpsdetexte">
    <w:name w:val="Body Text"/>
    <w:basedOn w:val="Normal"/>
    <w:link w:val="CorpsdetexteCar"/>
    <w:uiPriority w:val="99"/>
    <w:semiHidden/>
    <w:unhideWhenUsed/>
    <w:rsid w:val="00D904C2"/>
    <w:pPr>
      <w:spacing w:after="120"/>
    </w:pPr>
  </w:style>
  <w:style w:type="character" w:customStyle="1" w:styleId="CorpsdetexteCar">
    <w:name w:val="Corps de texte Car"/>
    <w:basedOn w:val="Policepardfaut"/>
    <w:link w:val="Corpsdetexte"/>
    <w:uiPriority w:val="99"/>
    <w:semiHidden/>
    <w:rsid w:val="00D904C2"/>
    <w:rPr>
      <w:color w:val="auto"/>
      <w:sz w:val="22"/>
      <w:szCs w:val="22"/>
    </w:rPr>
  </w:style>
  <w:style w:type="paragraph" w:styleId="Paragraphedeliste">
    <w:name w:val="List Paragraph"/>
    <w:basedOn w:val="Listepuces2"/>
    <w:uiPriority w:val="34"/>
    <w:qFormat/>
    <w:rsid w:val="00AC28C1"/>
  </w:style>
  <w:style w:type="character" w:customStyle="1" w:styleId="Listepuces2Car">
    <w:name w:val="Liste à puces 2 Car"/>
    <w:basedOn w:val="ListepucesCar"/>
    <w:link w:val="Listepuces2"/>
    <w:uiPriority w:val="5"/>
    <w:rsid w:val="00D904C2"/>
    <w:rPr>
      <w:rFonts w:ascii="Arial" w:hAnsi="Arial"/>
      <w:color w:val="auto"/>
      <w:sz w:val="22"/>
      <w:szCs w:val="22"/>
    </w:rPr>
  </w:style>
  <w:style w:type="table" w:customStyle="1" w:styleId="Tableau2">
    <w:name w:val="Tableau 2"/>
    <w:basedOn w:val="Tableaustandard"/>
    <w:uiPriority w:val="99"/>
    <w:rsid w:val="00D904C2"/>
    <w:tblPr/>
    <w:tblStylePr w:type="firstRow">
      <w:pPr>
        <w:jc w:val="center"/>
      </w:pPr>
      <w:rPr>
        <w:rFonts w:asciiTheme="minorHAnsi" w:hAnsiTheme="minorHAnsi"/>
        <w:b/>
        <w:color w:val="00A1E0" w:themeColor="accent3"/>
        <w:sz w:val="20"/>
      </w:rPr>
      <w:tblPr/>
      <w:tcPr>
        <w:shd w:val="clear" w:color="auto" w:fill="D9D9D9" w:themeFill="background1" w:themeFillShade="D9"/>
      </w:tcPr>
    </w:tblStylePr>
    <w:tblStylePr w:type="firstCol">
      <w:pPr>
        <w:jc w:val="left"/>
      </w:pPr>
      <w:rPr>
        <w:b/>
        <w:color w:val="00A1E0" w:themeColor="accent3"/>
        <w:sz w:val="20"/>
      </w:rPr>
      <w:tblPr/>
      <w:tcPr>
        <w:shd w:val="clear" w:color="auto" w:fill="D9D9D9" w:themeFill="background1" w:themeFillShade="D9"/>
      </w:tcPr>
    </w:tblStylePr>
    <w:tblStylePr w:type="nwCell">
      <w:tblPr/>
      <w:tcPr>
        <w:tcBorders>
          <w:top w:val="nil"/>
          <w:left w:val="nil"/>
          <w:bottom w:val="nil"/>
          <w:right w:val="nil"/>
          <w:insideH w:val="nil"/>
          <w:insideV w:val="nil"/>
          <w:tl2br w:val="nil"/>
          <w:tr2bl w:val="nil"/>
        </w:tcBorders>
        <w:shd w:val="clear" w:color="auto" w:fill="FFFFFF" w:themeFill="background1"/>
      </w:tcPr>
    </w:tblStylePr>
  </w:style>
  <w:style w:type="numbering" w:customStyle="1" w:styleId="Listepuce1">
    <w:name w:val="Liste à puce 1"/>
    <w:uiPriority w:val="99"/>
    <w:rsid w:val="00D904C2"/>
    <w:pPr>
      <w:numPr>
        <w:numId w:val="4"/>
      </w:numPr>
    </w:pPr>
  </w:style>
  <w:style w:type="paragraph" w:customStyle="1" w:styleId="Pgarde-T4">
    <w:name w:val="Pgarde - T4"/>
    <w:basedOn w:val="Normal"/>
    <w:next w:val="Pgarde-T2"/>
    <w:uiPriority w:val="19"/>
    <w:rsid w:val="00D904C2"/>
    <w:rPr>
      <w:i/>
      <w:color w:val="006AB2" w:themeColor="text2"/>
      <w:sz w:val="32"/>
    </w:rPr>
  </w:style>
  <w:style w:type="paragraph" w:customStyle="1" w:styleId="Tetepara">
    <w:name w:val="Tete_para"/>
    <w:basedOn w:val="Corpsdetexte"/>
    <w:next w:val="Corpsdetexte"/>
    <w:link w:val="TeteparaCar"/>
    <w:uiPriority w:val="2"/>
    <w:qFormat/>
    <w:rsid w:val="00D904C2"/>
    <w:pPr>
      <w:keepNext/>
      <w:spacing w:before="120" w:after="0"/>
    </w:pPr>
    <w:rPr>
      <w:rFonts w:ascii="Arial" w:eastAsia="Times New Roman" w:hAnsi="Arial" w:cs="Times New Roman"/>
      <w:b/>
      <w:color w:val="444444"/>
      <w:u w:val="single"/>
      <w:lang w:eastAsia="fr-FR"/>
    </w:rPr>
  </w:style>
  <w:style w:type="paragraph" w:styleId="En-tte">
    <w:name w:val="header"/>
    <w:basedOn w:val="Normal"/>
    <w:link w:val="En-tteCar"/>
    <w:uiPriority w:val="99"/>
    <w:rsid w:val="00D904C2"/>
    <w:pPr>
      <w:tabs>
        <w:tab w:val="center" w:pos="4536"/>
        <w:tab w:val="right" w:pos="9072"/>
      </w:tabs>
      <w:spacing w:after="0"/>
    </w:pPr>
  </w:style>
  <w:style w:type="character" w:customStyle="1" w:styleId="En-tteCar">
    <w:name w:val="En-tête Car"/>
    <w:basedOn w:val="Policepardfaut"/>
    <w:link w:val="En-tte"/>
    <w:uiPriority w:val="99"/>
    <w:rsid w:val="00D904C2"/>
    <w:rPr>
      <w:color w:val="auto"/>
      <w:sz w:val="22"/>
      <w:szCs w:val="22"/>
    </w:rPr>
  </w:style>
  <w:style w:type="character" w:customStyle="1" w:styleId="TeteparaCar">
    <w:name w:val="Tete_para Car"/>
    <w:basedOn w:val="Titre3Car"/>
    <w:link w:val="Tetepara"/>
    <w:uiPriority w:val="2"/>
    <w:rsid w:val="00D904C2"/>
    <w:rPr>
      <w:rFonts w:ascii="Arial" w:eastAsia="Times New Roman" w:hAnsi="Arial" w:cs="Times New Roman"/>
      <w:b/>
      <w:color w:val="444444"/>
      <w:sz w:val="22"/>
      <w:szCs w:val="22"/>
      <w:u w:val="single"/>
      <w:lang w:eastAsia="fr-FR"/>
    </w:rPr>
  </w:style>
  <w:style w:type="paragraph" w:customStyle="1" w:styleId="TBLListepuces">
    <w:name w:val="TBL_Liste à puces"/>
    <w:basedOn w:val="Normal"/>
    <w:link w:val="TBLListepucesCar"/>
    <w:uiPriority w:val="13"/>
    <w:qFormat/>
    <w:rsid w:val="00D904C2"/>
    <w:pPr>
      <w:numPr>
        <w:numId w:val="5"/>
      </w:numPr>
      <w:spacing w:before="60"/>
      <w:contextualSpacing/>
    </w:pPr>
    <w:rPr>
      <w:sz w:val="18"/>
      <w:szCs w:val="18"/>
      <w:lang w:eastAsia="fr-FR"/>
    </w:rPr>
  </w:style>
  <w:style w:type="character" w:customStyle="1" w:styleId="TBLListepucesCar">
    <w:name w:val="TBL_Liste à puces Car"/>
    <w:basedOn w:val="Policepardfaut"/>
    <w:link w:val="TBLListepuces"/>
    <w:uiPriority w:val="13"/>
    <w:rsid w:val="00D904C2"/>
    <w:rPr>
      <w:color w:val="auto"/>
      <w:sz w:val="18"/>
      <w:szCs w:val="18"/>
      <w:lang w:eastAsia="fr-FR"/>
    </w:rPr>
  </w:style>
  <w:style w:type="paragraph" w:customStyle="1" w:styleId="TBLListepuce2">
    <w:name w:val="TBL_Liste à puce 2"/>
    <w:basedOn w:val="TBLListepuces"/>
    <w:uiPriority w:val="14"/>
    <w:qFormat/>
    <w:rsid w:val="00D904C2"/>
    <w:pPr>
      <w:numPr>
        <w:ilvl w:val="1"/>
      </w:numPr>
      <w:spacing w:after="120" w:line="240" w:lineRule="auto"/>
      <w:contextualSpacing w:val="0"/>
    </w:pPr>
  </w:style>
  <w:style w:type="paragraph" w:styleId="Notedebasdepage">
    <w:name w:val="footnote text"/>
    <w:basedOn w:val="Normal"/>
    <w:link w:val="NotedebasdepageCar"/>
    <w:uiPriority w:val="99"/>
    <w:semiHidden/>
    <w:unhideWhenUsed/>
    <w:rsid w:val="00D904C2"/>
    <w:pPr>
      <w:spacing w:after="0"/>
    </w:pPr>
  </w:style>
  <w:style w:type="character" w:customStyle="1" w:styleId="NotedebasdepageCar">
    <w:name w:val="Note de bas de page Car"/>
    <w:basedOn w:val="Policepardfaut"/>
    <w:link w:val="Notedebasdepage"/>
    <w:uiPriority w:val="99"/>
    <w:semiHidden/>
    <w:rsid w:val="00D904C2"/>
    <w:rPr>
      <w:color w:val="auto"/>
      <w:sz w:val="22"/>
      <w:szCs w:val="22"/>
    </w:rPr>
  </w:style>
  <w:style w:type="character" w:styleId="Appelnotedebasdep">
    <w:name w:val="footnote reference"/>
    <w:basedOn w:val="Policepardfaut"/>
    <w:uiPriority w:val="99"/>
    <w:semiHidden/>
    <w:unhideWhenUsed/>
    <w:rsid w:val="00D904C2"/>
    <w:rPr>
      <w:vertAlign w:val="superscript"/>
    </w:rPr>
  </w:style>
  <w:style w:type="character" w:styleId="Textedelespacerserv">
    <w:name w:val="Placeholder Text"/>
    <w:basedOn w:val="Policepardfaut"/>
    <w:uiPriority w:val="99"/>
    <w:semiHidden/>
    <w:rsid w:val="00D904C2"/>
    <w:rPr>
      <w:color w:val="808080"/>
    </w:rPr>
  </w:style>
  <w:style w:type="paragraph" w:styleId="Sansinterligne">
    <w:name w:val="No Spacing"/>
    <w:link w:val="SansinterligneCar"/>
    <w:uiPriority w:val="1"/>
    <w:qFormat/>
    <w:rsid w:val="00D904C2"/>
    <w:pPr>
      <w:spacing w:after="0" w:line="240" w:lineRule="auto"/>
    </w:pPr>
    <w:rPr>
      <w:rFonts w:eastAsiaTheme="minorEastAsia"/>
      <w:color w:val="auto"/>
      <w:sz w:val="22"/>
      <w:szCs w:val="22"/>
      <w:lang w:eastAsia="fr-FR"/>
    </w:rPr>
  </w:style>
  <w:style w:type="character" w:customStyle="1" w:styleId="SansinterligneCar">
    <w:name w:val="Sans interligne Car"/>
    <w:basedOn w:val="Policepardfaut"/>
    <w:link w:val="Sansinterligne"/>
    <w:uiPriority w:val="1"/>
    <w:rsid w:val="00D904C2"/>
    <w:rPr>
      <w:rFonts w:eastAsiaTheme="minorEastAsia"/>
      <w:color w:val="auto"/>
      <w:sz w:val="22"/>
      <w:szCs w:val="22"/>
      <w:lang w:eastAsia="fr-FR"/>
    </w:rPr>
  </w:style>
  <w:style w:type="character" w:customStyle="1" w:styleId="Titre5Car">
    <w:name w:val="Titre 5 Car"/>
    <w:basedOn w:val="Policepardfaut"/>
    <w:link w:val="Titre5"/>
    <w:uiPriority w:val="4"/>
    <w:semiHidden/>
    <w:rsid w:val="00D904C2"/>
    <w:rPr>
      <w:rFonts w:asciiTheme="majorHAnsi" w:eastAsiaTheme="majorEastAsia" w:hAnsiTheme="majorHAnsi" w:cstheme="majorBidi"/>
      <w:b/>
      <w:color w:val="006AB2" w:themeColor="text2"/>
      <w:sz w:val="22"/>
      <w:szCs w:val="24"/>
      <w:u w:val="single"/>
    </w:rPr>
  </w:style>
  <w:style w:type="character" w:customStyle="1" w:styleId="Titre6Car">
    <w:name w:val="Titre 6 Car"/>
    <w:basedOn w:val="Policepardfaut"/>
    <w:link w:val="Titre6"/>
    <w:uiPriority w:val="4"/>
    <w:semiHidden/>
    <w:rsid w:val="00D904C2"/>
    <w:rPr>
      <w:rFonts w:asciiTheme="majorHAnsi" w:eastAsiaTheme="majorEastAsia" w:hAnsiTheme="majorHAnsi" w:cstheme="majorBidi"/>
      <w:b/>
      <w:i/>
      <w:iCs/>
      <w:color w:val="006AB2" w:themeColor="text2"/>
      <w:sz w:val="22"/>
      <w:szCs w:val="24"/>
    </w:rPr>
  </w:style>
  <w:style w:type="character" w:customStyle="1" w:styleId="Titre7Car">
    <w:name w:val="Titre 7 Car"/>
    <w:basedOn w:val="Policepardfaut"/>
    <w:link w:val="Titre7"/>
    <w:uiPriority w:val="4"/>
    <w:semiHidden/>
    <w:rsid w:val="00D904C2"/>
    <w:rPr>
      <w:rFonts w:asciiTheme="majorHAnsi" w:eastAsiaTheme="majorEastAsia" w:hAnsiTheme="majorHAnsi" w:cstheme="majorBidi"/>
      <w:b/>
      <w:i/>
      <w:iCs/>
      <w:color w:val="006AB2" w:themeColor="text2"/>
      <w:sz w:val="22"/>
      <w:szCs w:val="24"/>
    </w:rPr>
  </w:style>
  <w:style w:type="character" w:customStyle="1" w:styleId="Titre8Car">
    <w:name w:val="Titre 8 Car"/>
    <w:basedOn w:val="Policepardfaut"/>
    <w:link w:val="Titre8"/>
    <w:uiPriority w:val="4"/>
    <w:semiHidden/>
    <w:rsid w:val="00D904C2"/>
    <w:rPr>
      <w:rFonts w:asciiTheme="majorHAnsi" w:eastAsiaTheme="majorEastAsia" w:hAnsiTheme="majorHAnsi" w:cstheme="majorBidi"/>
      <w:b/>
      <w:color w:val="006AB2" w:themeColor="text2"/>
      <w:sz w:val="22"/>
      <w:szCs w:val="24"/>
    </w:rPr>
  </w:style>
  <w:style w:type="character" w:customStyle="1" w:styleId="Titre9Car">
    <w:name w:val="Titre 9 Car"/>
    <w:basedOn w:val="Policepardfaut"/>
    <w:link w:val="Titre9"/>
    <w:uiPriority w:val="4"/>
    <w:semiHidden/>
    <w:rsid w:val="00D904C2"/>
    <w:rPr>
      <w:rFonts w:asciiTheme="majorHAnsi" w:eastAsiaTheme="majorEastAsia" w:hAnsiTheme="majorHAnsi" w:cstheme="majorBidi"/>
      <w:b/>
      <w:i/>
      <w:iCs/>
      <w:color w:val="006AB2" w:themeColor="text2"/>
      <w:sz w:val="22"/>
      <w:szCs w:val="24"/>
    </w:rPr>
  </w:style>
  <w:style w:type="character" w:styleId="Lienhypertextesuivivisit">
    <w:name w:val="FollowedHyperlink"/>
    <w:basedOn w:val="Policepardfaut"/>
    <w:uiPriority w:val="99"/>
    <w:semiHidden/>
    <w:unhideWhenUsed/>
    <w:rsid w:val="00D904C2"/>
    <w:rPr>
      <w:color w:val="E2001A" w:themeColor="followedHyperlink"/>
      <w:u w:val="single"/>
    </w:rPr>
  </w:style>
  <w:style w:type="table" w:customStyle="1" w:styleId="Normal1">
    <w:name w:val="Normal1"/>
    <w:basedOn w:val="TableauNormal"/>
    <w:uiPriority w:val="99"/>
    <w:rsid w:val="00AF6746"/>
    <w:pPr>
      <w:spacing w:after="0" w:line="240" w:lineRule="auto"/>
    </w:pPr>
    <w:rPr>
      <w:sz w:val="18"/>
    </w:rPr>
    <w:tblP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Pr>
    <w:tcPr>
      <w:vAlign w:val="center"/>
    </w:tcPr>
    <w:tblStylePr w:type="firstRow">
      <w:pPr>
        <w:jc w:val="center"/>
      </w:pPr>
      <w:rPr>
        <w:rFonts w:asciiTheme="minorHAnsi" w:hAnsiTheme="minorHAnsi"/>
        <w:b w:val="0"/>
        <w:color w:val="00A1E0" w:themeColor="accent3"/>
        <w:sz w:val="20"/>
      </w:rPr>
      <w:tblPr/>
      <w:tcPr>
        <w:shd w:val="clear" w:color="auto" w:fill="FFFFFF" w:themeFill="background1"/>
      </w:tcPr>
    </w:tblStylePr>
    <w:tblStylePr w:type="firstCol">
      <w:rPr>
        <w:b/>
      </w:rPr>
      <w:tblPr/>
      <w:tcPr>
        <w:shd w:val="clear" w:color="auto" w:fill="D9D9D9" w:themeFill="background1" w:themeFillShade="D9"/>
      </w:tcPr>
    </w:tblStylePr>
    <w:tblStylePr w:type="nwCell">
      <w:rPr>
        <w:b/>
      </w:rPr>
      <w:tblPr/>
      <w:tcPr>
        <w:shd w:val="clear" w:color="auto" w:fill="D9D9D9" w:themeFill="background1" w:themeFillShade="D9"/>
      </w:tcPr>
    </w:tblStylePr>
  </w:style>
  <w:style w:type="table" w:customStyle="1" w:styleId="Listeclaireaccent1">
    <w:name w:val="Liste claire accent 1"/>
    <w:basedOn w:val="TableauNormal"/>
    <w:uiPriority w:val="99"/>
    <w:rsid w:val="00246BC8"/>
    <w:pPr>
      <w:spacing w:after="0" w:line="240" w:lineRule="auto"/>
    </w:pPr>
    <w:rPr>
      <w:sz w:val="18"/>
    </w:rPr>
    <w:tblP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Pr>
    <w:tcPr>
      <w:vAlign w:val="center"/>
    </w:tcPr>
    <w:tblStylePr w:type="firstRow">
      <w:pPr>
        <w:jc w:val="center"/>
      </w:pPr>
      <w:rPr>
        <w:rFonts w:asciiTheme="minorHAnsi" w:hAnsiTheme="minorHAnsi"/>
        <w:b/>
        <w:color w:val="00A1E0" w:themeColor="accent3"/>
        <w:sz w:val="20"/>
      </w:rPr>
      <w:tblPr/>
      <w:trPr>
        <w:tblHeader/>
      </w:trPr>
      <w:tcPr>
        <w:shd w:val="clear" w:color="auto" w:fill="D9D9D9" w:themeFill="background1" w:themeFillShade="D9"/>
      </w:tcPr>
    </w:tblStylePr>
  </w:style>
  <w:style w:type="table" w:customStyle="1" w:styleId="Tableaustandard">
    <w:name w:val="Tableau standard"/>
    <w:basedOn w:val="TableauNormal"/>
    <w:uiPriority w:val="99"/>
    <w:rsid w:val="00D904C2"/>
    <w:pPr>
      <w:spacing w:after="0" w:line="240" w:lineRule="auto"/>
    </w:pPr>
    <w:rPr>
      <w:sz w:val="18"/>
    </w:rPr>
    <w:tblP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Pr>
    <w:tcPr>
      <w:vAlign w:val="center"/>
    </w:tcPr>
    <w:tblStylePr w:type="firstRow">
      <w:pPr>
        <w:jc w:val="center"/>
      </w:pPr>
      <w:rPr>
        <w:rFonts w:asciiTheme="minorHAnsi" w:hAnsiTheme="minorHAnsi"/>
        <w:b/>
        <w:color w:val="00A1E0" w:themeColor="accent3"/>
        <w:sz w:val="20"/>
      </w:rPr>
      <w:tblPr/>
      <w:tcPr>
        <w:shd w:val="clear" w:color="auto" w:fill="D9D9D9" w:themeFill="background1" w:themeFillShade="D9"/>
      </w:tcPr>
    </w:tblStylePr>
  </w:style>
  <w:style w:type="table" w:customStyle="1" w:styleId="Listeclaire-Accent1">
    <w:name w:val="Liste claire - Accent1"/>
    <w:basedOn w:val="TableauNormal"/>
    <w:uiPriority w:val="99"/>
    <w:rsid w:val="00246BC8"/>
    <w:pPr>
      <w:spacing w:after="0" w:line="240" w:lineRule="auto"/>
    </w:pPr>
    <w:rPr>
      <w:sz w:val="18"/>
    </w:rPr>
    <w:tblP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Pr>
    <w:tcPr>
      <w:vAlign w:val="center"/>
    </w:tcPr>
    <w:tblStylePr w:type="firstRow">
      <w:pPr>
        <w:jc w:val="center"/>
      </w:pPr>
      <w:rPr>
        <w:rFonts w:asciiTheme="minorHAnsi" w:hAnsiTheme="minorHAnsi"/>
        <w:b/>
        <w:color w:val="00A1E0" w:themeColor="accent3"/>
        <w:sz w:val="20"/>
      </w:rPr>
      <w:tblPr/>
      <w:trPr>
        <w:tblHeader/>
      </w:trPr>
      <w:tcPr>
        <w:shd w:val="clear" w:color="auto" w:fill="D9D9D9" w:themeFill="background1" w:themeFillShade="D9"/>
      </w:tcPr>
    </w:tblStylePr>
  </w:style>
  <w:style w:type="table" w:styleId="Grillecouleur-Accent3">
    <w:name w:val="Colorful Grid Accent 3"/>
    <w:basedOn w:val="TableauNormal"/>
    <w:uiPriority w:val="73"/>
    <w:rsid w:val="002552A2"/>
    <w:pPr>
      <w:spacing w:after="0" w:line="240" w:lineRule="auto"/>
    </w:pPr>
    <w:tblPr>
      <w:tblStyleRowBandSize w:val="1"/>
      <w:tblStyleColBandSize w:val="1"/>
      <w:tblBorders>
        <w:insideH w:val="single" w:sz="4" w:space="0" w:color="FFFFFF" w:themeColor="background1"/>
      </w:tblBorders>
    </w:tblPr>
    <w:tcPr>
      <w:shd w:val="clear" w:color="auto" w:fill="C5EEFF" w:themeFill="accent3" w:themeFillTint="33"/>
    </w:tcPr>
    <w:tblStylePr w:type="firstRow">
      <w:rPr>
        <w:b/>
        <w:bCs/>
      </w:rPr>
      <w:tblPr/>
      <w:tcPr>
        <w:shd w:val="clear" w:color="auto" w:fill="8CDEFF" w:themeFill="accent3" w:themeFillTint="66"/>
      </w:tcPr>
    </w:tblStylePr>
    <w:tblStylePr w:type="lastRow">
      <w:rPr>
        <w:b/>
        <w:bCs/>
        <w:color w:val="000000" w:themeColor="text1"/>
      </w:rPr>
      <w:tblPr/>
      <w:tcPr>
        <w:shd w:val="clear" w:color="auto" w:fill="8CDEFF" w:themeFill="accent3" w:themeFillTint="66"/>
      </w:tcPr>
    </w:tblStylePr>
    <w:tblStylePr w:type="firstCol">
      <w:rPr>
        <w:color w:val="FFFFFF" w:themeColor="background1"/>
      </w:rPr>
      <w:tblPr/>
      <w:tcPr>
        <w:shd w:val="clear" w:color="auto" w:fill="0078A7" w:themeFill="accent3" w:themeFillShade="BF"/>
      </w:tcPr>
    </w:tblStylePr>
    <w:tblStylePr w:type="lastCol">
      <w:rPr>
        <w:color w:val="FFFFFF" w:themeColor="background1"/>
      </w:rPr>
      <w:tblPr/>
      <w:tcPr>
        <w:shd w:val="clear" w:color="auto" w:fill="0078A7" w:themeFill="accent3" w:themeFillShade="BF"/>
      </w:tcPr>
    </w:tblStylePr>
    <w:tblStylePr w:type="band1Vert">
      <w:tblPr/>
      <w:tcPr>
        <w:shd w:val="clear" w:color="auto" w:fill="70D6FF" w:themeFill="accent3" w:themeFillTint="7F"/>
      </w:tcPr>
    </w:tblStylePr>
    <w:tblStylePr w:type="band1Horz">
      <w:tblPr/>
      <w:tcPr>
        <w:shd w:val="clear" w:color="auto" w:fill="70D6FF" w:themeFill="accent3" w:themeFillTint="7F"/>
      </w:tcPr>
    </w:tblStylePr>
  </w:style>
  <w:style w:type="table" w:customStyle="1" w:styleId="Listeclaire-accent10">
    <w:name w:val="Liste claire - accent 1"/>
    <w:basedOn w:val="TableauNormal"/>
    <w:uiPriority w:val="99"/>
    <w:rsid w:val="00246BC8"/>
    <w:pPr>
      <w:spacing w:after="0" w:line="240" w:lineRule="auto"/>
    </w:pPr>
    <w:rPr>
      <w:sz w:val="18"/>
    </w:rPr>
    <w:tblP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Pr>
    <w:tcPr>
      <w:vAlign w:val="center"/>
    </w:tcPr>
    <w:tblStylePr w:type="firstRow">
      <w:pPr>
        <w:jc w:val="center"/>
      </w:pPr>
      <w:rPr>
        <w:rFonts w:asciiTheme="minorHAnsi" w:hAnsiTheme="minorHAnsi"/>
        <w:b/>
        <w:color w:val="00A1E0" w:themeColor="accent3"/>
        <w:sz w:val="20"/>
      </w:rPr>
      <w:tblPr/>
      <w:trPr>
        <w:tblHeader/>
      </w:trPr>
      <w:tcPr>
        <w:shd w:val="clear" w:color="auto" w:fill="D9D9D9" w:themeFill="background1" w:themeFillShade="D9"/>
      </w:tcPr>
    </w:tblStylePr>
  </w:style>
  <w:style w:type="table" w:customStyle="1" w:styleId="Listeclaire-Accent">
    <w:name w:val="Liste claire - Accent"/>
    <w:basedOn w:val="TableauNormal"/>
    <w:uiPriority w:val="99"/>
    <w:rsid w:val="00D904C2"/>
    <w:pPr>
      <w:spacing w:after="0" w:line="240" w:lineRule="auto"/>
    </w:pPr>
    <w:rPr>
      <w:sz w:val="18"/>
    </w:rPr>
    <w:tblP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Pr>
    <w:tcPr>
      <w:vAlign w:val="center"/>
    </w:tcPr>
    <w:tblStylePr w:type="firstRow">
      <w:pPr>
        <w:jc w:val="center"/>
      </w:pPr>
      <w:rPr>
        <w:rFonts w:asciiTheme="minorHAnsi" w:hAnsiTheme="minorHAnsi"/>
        <w:b/>
        <w:color w:val="00A1E0" w:themeColor="accent3"/>
        <w:sz w:val="20"/>
      </w:rPr>
      <w:tblPr/>
      <w:tcPr>
        <w:shd w:val="clear" w:color="auto" w:fill="D9D9D9" w:themeFill="background1" w:themeFillShade="D9"/>
      </w:tcPr>
    </w:tblStylePr>
  </w:style>
  <w:style w:type="paragraph" w:customStyle="1" w:styleId="Soustitre">
    <w:name w:val="Sous titre"/>
    <w:basedOn w:val="Normal"/>
    <w:link w:val="SoustitreCar"/>
    <w:autoRedefine/>
    <w:qFormat/>
    <w:rsid w:val="0013578E"/>
    <w:rPr>
      <w:i/>
      <w:color w:val="006AB2" w:themeColor="text2"/>
    </w:rPr>
  </w:style>
  <w:style w:type="character" w:customStyle="1" w:styleId="SoustitreCar">
    <w:name w:val="Sous titre Car"/>
    <w:basedOn w:val="Policepardfaut"/>
    <w:link w:val="Soustitre"/>
    <w:rsid w:val="0013578E"/>
    <w:rPr>
      <w:i/>
      <w:color w:val="006AB2" w:themeColor="text2"/>
      <w:sz w:val="22"/>
      <w:szCs w:val="22"/>
    </w:rPr>
  </w:style>
  <w:style w:type="paragraph" w:customStyle="1" w:styleId="TitreIntro">
    <w:name w:val="TitreIntro"/>
    <w:basedOn w:val="Titre1"/>
    <w:link w:val="TitreIntroCar"/>
    <w:autoRedefine/>
    <w:qFormat/>
    <w:rsid w:val="00E26DAC"/>
    <w:pPr>
      <w:numPr>
        <w:numId w:val="0"/>
      </w:numPr>
    </w:pPr>
  </w:style>
  <w:style w:type="character" w:customStyle="1" w:styleId="TitreIntroCar">
    <w:name w:val="TitreIntro Car"/>
    <w:basedOn w:val="Titre1Car"/>
    <w:link w:val="TitreIntro"/>
    <w:rsid w:val="00E26DAC"/>
    <w:rPr>
      <w:b/>
      <w:caps/>
      <w:color w:val="006AB2"/>
      <w:sz w:val="32"/>
      <w:szCs w:val="32"/>
    </w:rPr>
  </w:style>
  <w:style w:type="table" w:styleId="Tramemoyenne1">
    <w:name w:val="Medium Shading 1"/>
    <w:basedOn w:val="TableauNormal"/>
    <w:uiPriority w:val="63"/>
    <w:rsid w:val="000F0C0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Marquedecommentaire">
    <w:name w:val="annotation reference"/>
    <w:basedOn w:val="Policepardfaut"/>
    <w:uiPriority w:val="99"/>
    <w:semiHidden/>
    <w:unhideWhenUsed/>
    <w:rsid w:val="00C506BD"/>
    <w:rPr>
      <w:sz w:val="16"/>
      <w:szCs w:val="16"/>
    </w:rPr>
  </w:style>
  <w:style w:type="paragraph" w:styleId="Commentaire">
    <w:name w:val="annotation text"/>
    <w:basedOn w:val="Normal"/>
    <w:link w:val="CommentaireCar"/>
    <w:uiPriority w:val="99"/>
    <w:unhideWhenUsed/>
    <w:rsid w:val="00C506BD"/>
    <w:pPr>
      <w:spacing w:line="240" w:lineRule="auto"/>
    </w:pPr>
    <w:rPr>
      <w:sz w:val="20"/>
      <w:szCs w:val="20"/>
    </w:rPr>
  </w:style>
  <w:style w:type="character" w:customStyle="1" w:styleId="CommentaireCar">
    <w:name w:val="Commentaire Car"/>
    <w:basedOn w:val="Policepardfaut"/>
    <w:link w:val="Commentaire"/>
    <w:uiPriority w:val="99"/>
    <w:rsid w:val="00C506BD"/>
    <w:rPr>
      <w:color w:val="auto"/>
    </w:rPr>
  </w:style>
  <w:style w:type="paragraph" w:styleId="Objetducommentaire">
    <w:name w:val="annotation subject"/>
    <w:basedOn w:val="Commentaire"/>
    <w:next w:val="Commentaire"/>
    <w:link w:val="ObjetducommentaireCar"/>
    <w:uiPriority w:val="99"/>
    <w:semiHidden/>
    <w:unhideWhenUsed/>
    <w:rsid w:val="00C506BD"/>
    <w:rPr>
      <w:b/>
      <w:bCs/>
    </w:rPr>
  </w:style>
  <w:style w:type="character" w:customStyle="1" w:styleId="ObjetducommentaireCar">
    <w:name w:val="Objet du commentaire Car"/>
    <w:basedOn w:val="CommentaireCar"/>
    <w:link w:val="Objetducommentaire"/>
    <w:uiPriority w:val="99"/>
    <w:semiHidden/>
    <w:rsid w:val="00C506BD"/>
    <w:rPr>
      <w:b/>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0267">
      <w:bodyDiv w:val="1"/>
      <w:marLeft w:val="0"/>
      <w:marRight w:val="0"/>
      <w:marTop w:val="0"/>
      <w:marBottom w:val="0"/>
      <w:divBdr>
        <w:top w:val="none" w:sz="0" w:space="0" w:color="auto"/>
        <w:left w:val="none" w:sz="0" w:space="0" w:color="auto"/>
        <w:bottom w:val="none" w:sz="0" w:space="0" w:color="auto"/>
        <w:right w:val="none" w:sz="0" w:space="0" w:color="auto"/>
      </w:divBdr>
    </w:div>
    <w:div w:id="10768307">
      <w:bodyDiv w:val="1"/>
      <w:marLeft w:val="0"/>
      <w:marRight w:val="0"/>
      <w:marTop w:val="0"/>
      <w:marBottom w:val="0"/>
      <w:divBdr>
        <w:top w:val="none" w:sz="0" w:space="0" w:color="auto"/>
        <w:left w:val="none" w:sz="0" w:space="0" w:color="auto"/>
        <w:bottom w:val="none" w:sz="0" w:space="0" w:color="auto"/>
        <w:right w:val="none" w:sz="0" w:space="0" w:color="auto"/>
      </w:divBdr>
    </w:div>
    <w:div w:id="21636939">
      <w:bodyDiv w:val="1"/>
      <w:marLeft w:val="0"/>
      <w:marRight w:val="0"/>
      <w:marTop w:val="0"/>
      <w:marBottom w:val="0"/>
      <w:divBdr>
        <w:top w:val="none" w:sz="0" w:space="0" w:color="auto"/>
        <w:left w:val="none" w:sz="0" w:space="0" w:color="auto"/>
        <w:bottom w:val="none" w:sz="0" w:space="0" w:color="auto"/>
        <w:right w:val="none" w:sz="0" w:space="0" w:color="auto"/>
      </w:divBdr>
    </w:div>
    <w:div w:id="143858093">
      <w:bodyDiv w:val="1"/>
      <w:marLeft w:val="0"/>
      <w:marRight w:val="0"/>
      <w:marTop w:val="0"/>
      <w:marBottom w:val="0"/>
      <w:divBdr>
        <w:top w:val="none" w:sz="0" w:space="0" w:color="auto"/>
        <w:left w:val="none" w:sz="0" w:space="0" w:color="auto"/>
        <w:bottom w:val="none" w:sz="0" w:space="0" w:color="auto"/>
        <w:right w:val="none" w:sz="0" w:space="0" w:color="auto"/>
      </w:divBdr>
    </w:div>
    <w:div w:id="260341653">
      <w:bodyDiv w:val="1"/>
      <w:marLeft w:val="0"/>
      <w:marRight w:val="0"/>
      <w:marTop w:val="0"/>
      <w:marBottom w:val="0"/>
      <w:divBdr>
        <w:top w:val="none" w:sz="0" w:space="0" w:color="auto"/>
        <w:left w:val="none" w:sz="0" w:space="0" w:color="auto"/>
        <w:bottom w:val="none" w:sz="0" w:space="0" w:color="auto"/>
        <w:right w:val="none" w:sz="0" w:space="0" w:color="auto"/>
      </w:divBdr>
    </w:div>
    <w:div w:id="295570610">
      <w:bodyDiv w:val="1"/>
      <w:marLeft w:val="0"/>
      <w:marRight w:val="0"/>
      <w:marTop w:val="0"/>
      <w:marBottom w:val="0"/>
      <w:divBdr>
        <w:top w:val="none" w:sz="0" w:space="0" w:color="auto"/>
        <w:left w:val="none" w:sz="0" w:space="0" w:color="auto"/>
        <w:bottom w:val="none" w:sz="0" w:space="0" w:color="auto"/>
        <w:right w:val="none" w:sz="0" w:space="0" w:color="auto"/>
      </w:divBdr>
    </w:div>
    <w:div w:id="295991776">
      <w:bodyDiv w:val="1"/>
      <w:marLeft w:val="0"/>
      <w:marRight w:val="0"/>
      <w:marTop w:val="0"/>
      <w:marBottom w:val="0"/>
      <w:divBdr>
        <w:top w:val="none" w:sz="0" w:space="0" w:color="auto"/>
        <w:left w:val="none" w:sz="0" w:space="0" w:color="auto"/>
        <w:bottom w:val="none" w:sz="0" w:space="0" w:color="auto"/>
        <w:right w:val="none" w:sz="0" w:space="0" w:color="auto"/>
      </w:divBdr>
    </w:div>
    <w:div w:id="379474595">
      <w:bodyDiv w:val="1"/>
      <w:marLeft w:val="0"/>
      <w:marRight w:val="0"/>
      <w:marTop w:val="0"/>
      <w:marBottom w:val="0"/>
      <w:divBdr>
        <w:top w:val="none" w:sz="0" w:space="0" w:color="auto"/>
        <w:left w:val="none" w:sz="0" w:space="0" w:color="auto"/>
        <w:bottom w:val="none" w:sz="0" w:space="0" w:color="auto"/>
        <w:right w:val="none" w:sz="0" w:space="0" w:color="auto"/>
      </w:divBdr>
      <w:divsChild>
        <w:div w:id="357970324">
          <w:marLeft w:val="446"/>
          <w:marRight w:val="0"/>
          <w:marTop w:val="360"/>
          <w:marBottom w:val="0"/>
          <w:divBdr>
            <w:top w:val="none" w:sz="0" w:space="0" w:color="auto"/>
            <w:left w:val="none" w:sz="0" w:space="0" w:color="auto"/>
            <w:bottom w:val="none" w:sz="0" w:space="0" w:color="auto"/>
            <w:right w:val="none" w:sz="0" w:space="0" w:color="auto"/>
          </w:divBdr>
        </w:div>
      </w:divsChild>
    </w:div>
    <w:div w:id="383482330">
      <w:bodyDiv w:val="1"/>
      <w:marLeft w:val="0"/>
      <w:marRight w:val="0"/>
      <w:marTop w:val="0"/>
      <w:marBottom w:val="0"/>
      <w:divBdr>
        <w:top w:val="none" w:sz="0" w:space="0" w:color="auto"/>
        <w:left w:val="none" w:sz="0" w:space="0" w:color="auto"/>
        <w:bottom w:val="none" w:sz="0" w:space="0" w:color="auto"/>
        <w:right w:val="none" w:sz="0" w:space="0" w:color="auto"/>
      </w:divBdr>
    </w:div>
    <w:div w:id="391540664">
      <w:bodyDiv w:val="1"/>
      <w:marLeft w:val="0"/>
      <w:marRight w:val="0"/>
      <w:marTop w:val="0"/>
      <w:marBottom w:val="0"/>
      <w:divBdr>
        <w:top w:val="none" w:sz="0" w:space="0" w:color="auto"/>
        <w:left w:val="none" w:sz="0" w:space="0" w:color="auto"/>
        <w:bottom w:val="none" w:sz="0" w:space="0" w:color="auto"/>
        <w:right w:val="none" w:sz="0" w:space="0" w:color="auto"/>
      </w:divBdr>
    </w:div>
    <w:div w:id="399913078">
      <w:bodyDiv w:val="1"/>
      <w:marLeft w:val="0"/>
      <w:marRight w:val="0"/>
      <w:marTop w:val="0"/>
      <w:marBottom w:val="0"/>
      <w:divBdr>
        <w:top w:val="none" w:sz="0" w:space="0" w:color="auto"/>
        <w:left w:val="none" w:sz="0" w:space="0" w:color="auto"/>
        <w:bottom w:val="none" w:sz="0" w:space="0" w:color="auto"/>
        <w:right w:val="none" w:sz="0" w:space="0" w:color="auto"/>
      </w:divBdr>
    </w:div>
    <w:div w:id="458647913">
      <w:bodyDiv w:val="1"/>
      <w:marLeft w:val="0"/>
      <w:marRight w:val="0"/>
      <w:marTop w:val="0"/>
      <w:marBottom w:val="0"/>
      <w:divBdr>
        <w:top w:val="none" w:sz="0" w:space="0" w:color="auto"/>
        <w:left w:val="none" w:sz="0" w:space="0" w:color="auto"/>
        <w:bottom w:val="none" w:sz="0" w:space="0" w:color="auto"/>
        <w:right w:val="none" w:sz="0" w:space="0" w:color="auto"/>
      </w:divBdr>
    </w:div>
    <w:div w:id="462386793">
      <w:bodyDiv w:val="1"/>
      <w:marLeft w:val="0"/>
      <w:marRight w:val="0"/>
      <w:marTop w:val="0"/>
      <w:marBottom w:val="0"/>
      <w:divBdr>
        <w:top w:val="none" w:sz="0" w:space="0" w:color="auto"/>
        <w:left w:val="none" w:sz="0" w:space="0" w:color="auto"/>
        <w:bottom w:val="none" w:sz="0" w:space="0" w:color="auto"/>
        <w:right w:val="none" w:sz="0" w:space="0" w:color="auto"/>
      </w:divBdr>
    </w:div>
    <w:div w:id="468404409">
      <w:bodyDiv w:val="1"/>
      <w:marLeft w:val="0"/>
      <w:marRight w:val="0"/>
      <w:marTop w:val="0"/>
      <w:marBottom w:val="0"/>
      <w:divBdr>
        <w:top w:val="none" w:sz="0" w:space="0" w:color="auto"/>
        <w:left w:val="none" w:sz="0" w:space="0" w:color="auto"/>
        <w:bottom w:val="none" w:sz="0" w:space="0" w:color="auto"/>
        <w:right w:val="none" w:sz="0" w:space="0" w:color="auto"/>
      </w:divBdr>
      <w:divsChild>
        <w:div w:id="296566839">
          <w:marLeft w:val="562"/>
          <w:marRight w:val="0"/>
          <w:marTop w:val="180"/>
          <w:marBottom w:val="0"/>
          <w:divBdr>
            <w:top w:val="none" w:sz="0" w:space="0" w:color="auto"/>
            <w:left w:val="none" w:sz="0" w:space="0" w:color="auto"/>
            <w:bottom w:val="none" w:sz="0" w:space="0" w:color="auto"/>
            <w:right w:val="none" w:sz="0" w:space="0" w:color="auto"/>
          </w:divBdr>
        </w:div>
      </w:divsChild>
    </w:div>
    <w:div w:id="517432295">
      <w:bodyDiv w:val="1"/>
      <w:marLeft w:val="0"/>
      <w:marRight w:val="0"/>
      <w:marTop w:val="0"/>
      <w:marBottom w:val="0"/>
      <w:divBdr>
        <w:top w:val="none" w:sz="0" w:space="0" w:color="auto"/>
        <w:left w:val="none" w:sz="0" w:space="0" w:color="auto"/>
        <w:bottom w:val="none" w:sz="0" w:space="0" w:color="auto"/>
        <w:right w:val="none" w:sz="0" w:space="0" w:color="auto"/>
      </w:divBdr>
    </w:div>
    <w:div w:id="834495043">
      <w:bodyDiv w:val="1"/>
      <w:marLeft w:val="0"/>
      <w:marRight w:val="0"/>
      <w:marTop w:val="0"/>
      <w:marBottom w:val="0"/>
      <w:divBdr>
        <w:top w:val="none" w:sz="0" w:space="0" w:color="auto"/>
        <w:left w:val="none" w:sz="0" w:space="0" w:color="auto"/>
        <w:bottom w:val="none" w:sz="0" w:space="0" w:color="auto"/>
        <w:right w:val="none" w:sz="0" w:space="0" w:color="auto"/>
      </w:divBdr>
      <w:divsChild>
        <w:div w:id="1327712205">
          <w:marLeft w:val="274"/>
          <w:marRight w:val="0"/>
          <w:marTop w:val="0"/>
          <w:marBottom w:val="0"/>
          <w:divBdr>
            <w:top w:val="none" w:sz="0" w:space="0" w:color="auto"/>
            <w:left w:val="none" w:sz="0" w:space="0" w:color="auto"/>
            <w:bottom w:val="none" w:sz="0" w:space="0" w:color="auto"/>
            <w:right w:val="none" w:sz="0" w:space="0" w:color="auto"/>
          </w:divBdr>
        </w:div>
        <w:div w:id="1718357402">
          <w:marLeft w:val="274"/>
          <w:marRight w:val="0"/>
          <w:marTop w:val="0"/>
          <w:marBottom w:val="0"/>
          <w:divBdr>
            <w:top w:val="none" w:sz="0" w:space="0" w:color="auto"/>
            <w:left w:val="none" w:sz="0" w:space="0" w:color="auto"/>
            <w:bottom w:val="none" w:sz="0" w:space="0" w:color="auto"/>
            <w:right w:val="none" w:sz="0" w:space="0" w:color="auto"/>
          </w:divBdr>
        </w:div>
        <w:div w:id="1831364758">
          <w:marLeft w:val="274"/>
          <w:marRight w:val="0"/>
          <w:marTop w:val="0"/>
          <w:marBottom w:val="0"/>
          <w:divBdr>
            <w:top w:val="none" w:sz="0" w:space="0" w:color="auto"/>
            <w:left w:val="none" w:sz="0" w:space="0" w:color="auto"/>
            <w:bottom w:val="none" w:sz="0" w:space="0" w:color="auto"/>
            <w:right w:val="none" w:sz="0" w:space="0" w:color="auto"/>
          </w:divBdr>
        </w:div>
      </w:divsChild>
    </w:div>
    <w:div w:id="835072286">
      <w:bodyDiv w:val="1"/>
      <w:marLeft w:val="0"/>
      <w:marRight w:val="0"/>
      <w:marTop w:val="0"/>
      <w:marBottom w:val="0"/>
      <w:divBdr>
        <w:top w:val="none" w:sz="0" w:space="0" w:color="auto"/>
        <w:left w:val="none" w:sz="0" w:space="0" w:color="auto"/>
        <w:bottom w:val="none" w:sz="0" w:space="0" w:color="auto"/>
        <w:right w:val="none" w:sz="0" w:space="0" w:color="auto"/>
      </w:divBdr>
      <w:divsChild>
        <w:div w:id="1374886635">
          <w:marLeft w:val="547"/>
          <w:marRight w:val="0"/>
          <w:marTop w:val="360"/>
          <w:marBottom w:val="0"/>
          <w:divBdr>
            <w:top w:val="none" w:sz="0" w:space="0" w:color="auto"/>
            <w:left w:val="none" w:sz="0" w:space="0" w:color="auto"/>
            <w:bottom w:val="none" w:sz="0" w:space="0" w:color="auto"/>
            <w:right w:val="none" w:sz="0" w:space="0" w:color="auto"/>
          </w:divBdr>
        </w:div>
      </w:divsChild>
    </w:div>
    <w:div w:id="857237978">
      <w:bodyDiv w:val="1"/>
      <w:marLeft w:val="0"/>
      <w:marRight w:val="0"/>
      <w:marTop w:val="0"/>
      <w:marBottom w:val="0"/>
      <w:divBdr>
        <w:top w:val="none" w:sz="0" w:space="0" w:color="auto"/>
        <w:left w:val="none" w:sz="0" w:space="0" w:color="auto"/>
        <w:bottom w:val="none" w:sz="0" w:space="0" w:color="auto"/>
        <w:right w:val="none" w:sz="0" w:space="0" w:color="auto"/>
      </w:divBdr>
    </w:div>
    <w:div w:id="882789882">
      <w:bodyDiv w:val="1"/>
      <w:marLeft w:val="0"/>
      <w:marRight w:val="0"/>
      <w:marTop w:val="0"/>
      <w:marBottom w:val="0"/>
      <w:divBdr>
        <w:top w:val="none" w:sz="0" w:space="0" w:color="auto"/>
        <w:left w:val="none" w:sz="0" w:space="0" w:color="auto"/>
        <w:bottom w:val="none" w:sz="0" w:space="0" w:color="auto"/>
        <w:right w:val="none" w:sz="0" w:space="0" w:color="auto"/>
      </w:divBdr>
    </w:div>
    <w:div w:id="967466791">
      <w:bodyDiv w:val="1"/>
      <w:marLeft w:val="0"/>
      <w:marRight w:val="0"/>
      <w:marTop w:val="0"/>
      <w:marBottom w:val="0"/>
      <w:divBdr>
        <w:top w:val="none" w:sz="0" w:space="0" w:color="auto"/>
        <w:left w:val="none" w:sz="0" w:space="0" w:color="auto"/>
        <w:bottom w:val="none" w:sz="0" w:space="0" w:color="auto"/>
        <w:right w:val="none" w:sz="0" w:space="0" w:color="auto"/>
      </w:divBdr>
    </w:div>
    <w:div w:id="1002514954">
      <w:bodyDiv w:val="1"/>
      <w:marLeft w:val="0"/>
      <w:marRight w:val="0"/>
      <w:marTop w:val="0"/>
      <w:marBottom w:val="0"/>
      <w:divBdr>
        <w:top w:val="none" w:sz="0" w:space="0" w:color="auto"/>
        <w:left w:val="none" w:sz="0" w:space="0" w:color="auto"/>
        <w:bottom w:val="none" w:sz="0" w:space="0" w:color="auto"/>
        <w:right w:val="none" w:sz="0" w:space="0" w:color="auto"/>
      </w:divBdr>
      <w:divsChild>
        <w:div w:id="1299339131">
          <w:marLeft w:val="274"/>
          <w:marRight w:val="0"/>
          <w:marTop w:val="0"/>
          <w:marBottom w:val="0"/>
          <w:divBdr>
            <w:top w:val="none" w:sz="0" w:space="0" w:color="auto"/>
            <w:left w:val="none" w:sz="0" w:space="0" w:color="auto"/>
            <w:bottom w:val="none" w:sz="0" w:space="0" w:color="auto"/>
            <w:right w:val="none" w:sz="0" w:space="0" w:color="auto"/>
          </w:divBdr>
        </w:div>
        <w:div w:id="2027708850">
          <w:marLeft w:val="274"/>
          <w:marRight w:val="0"/>
          <w:marTop w:val="0"/>
          <w:marBottom w:val="0"/>
          <w:divBdr>
            <w:top w:val="none" w:sz="0" w:space="0" w:color="auto"/>
            <w:left w:val="none" w:sz="0" w:space="0" w:color="auto"/>
            <w:bottom w:val="none" w:sz="0" w:space="0" w:color="auto"/>
            <w:right w:val="none" w:sz="0" w:space="0" w:color="auto"/>
          </w:divBdr>
        </w:div>
      </w:divsChild>
    </w:div>
    <w:div w:id="1046755982">
      <w:bodyDiv w:val="1"/>
      <w:marLeft w:val="0"/>
      <w:marRight w:val="0"/>
      <w:marTop w:val="0"/>
      <w:marBottom w:val="0"/>
      <w:divBdr>
        <w:top w:val="none" w:sz="0" w:space="0" w:color="auto"/>
        <w:left w:val="none" w:sz="0" w:space="0" w:color="auto"/>
        <w:bottom w:val="none" w:sz="0" w:space="0" w:color="auto"/>
        <w:right w:val="none" w:sz="0" w:space="0" w:color="auto"/>
      </w:divBdr>
    </w:div>
    <w:div w:id="1073041888">
      <w:bodyDiv w:val="1"/>
      <w:marLeft w:val="0"/>
      <w:marRight w:val="0"/>
      <w:marTop w:val="0"/>
      <w:marBottom w:val="0"/>
      <w:divBdr>
        <w:top w:val="none" w:sz="0" w:space="0" w:color="auto"/>
        <w:left w:val="none" w:sz="0" w:space="0" w:color="auto"/>
        <w:bottom w:val="none" w:sz="0" w:space="0" w:color="auto"/>
        <w:right w:val="none" w:sz="0" w:space="0" w:color="auto"/>
      </w:divBdr>
    </w:div>
    <w:div w:id="1090003769">
      <w:bodyDiv w:val="1"/>
      <w:marLeft w:val="0"/>
      <w:marRight w:val="0"/>
      <w:marTop w:val="0"/>
      <w:marBottom w:val="0"/>
      <w:divBdr>
        <w:top w:val="none" w:sz="0" w:space="0" w:color="auto"/>
        <w:left w:val="none" w:sz="0" w:space="0" w:color="auto"/>
        <w:bottom w:val="none" w:sz="0" w:space="0" w:color="auto"/>
        <w:right w:val="none" w:sz="0" w:space="0" w:color="auto"/>
      </w:divBdr>
    </w:div>
    <w:div w:id="1163356312">
      <w:bodyDiv w:val="1"/>
      <w:marLeft w:val="0"/>
      <w:marRight w:val="0"/>
      <w:marTop w:val="0"/>
      <w:marBottom w:val="0"/>
      <w:divBdr>
        <w:top w:val="none" w:sz="0" w:space="0" w:color="auto"/>
        <w:left w:val="none" w:sz="0" w:space="0" w:color="auto"/>
        <w:bottom w:val="none" w:sz="0" w:space="0" w:color="auto"/>
        <w:right w:val="none" w:sz="0" w:space="0" w:color="auto"/>
      </w:divBdr>
    </w:div>
    <w:div w:id="1211529591">
      <w:bodyDiv w:val="1"/>
      <w:marLeft w:val="0"/>
      <w:marRight w:val="0"/>
      <w:marTop w:val="0"/>
      <w:marBottom w:val="0"/>
      <w:divBdr>
        <w:top w:val="none" w:sz="0" w:space="0" w:color="auto"/>
        <w:left w:val="none" w:sz="0" w:space="0" w:color="auto"/>
        <w:bottom w:val="none" w:sz="0" w:space="0" w:color="auto"/>
        <w:right w:val="none" w:sz="0" w:space="0" w:color="auto"/>
      </w:divBdr>
      <w:divsChild>
        <w:div w:id="525950127">
          <w:marLeft w:val="547"/>
          <w:marRight w:val="0"/>
          <w:marTop w:val="360"/>
          <w:marBottom w:val="0"/>
          <w:divBdr>
            <w:top w:val="none" w:sz="0" w:space="0" w:color="auto"/>
            <w:left w:val="none" w:sz="0" w:space="0" w:color="auto"/>
            <w:bottom w:val="none" w:sz="0" w:space="0" w:color="auto"/>
            <w:right w:val="none" w:sz="0" w:space="0" w:color="auto"/>
          </w:divBdr>
        </w:div>
      </w:divsChild>
    </w:div>
    <w:div w:id="1221557554">
      <w:bodyDiv w:val="1"/>
      <w:marLeft w:val="0"/>
      <w:marRight w:val="0"/>
      <w:marTop w:val="0"/>
      <w:marBottom w:val="0"/>
      <w:divBdr>
        <w:top w:val="none" w:sz="0" w:space="0" w:color="auto"/>
        <w:left w:val="none" w:sz="0" w:space="0" w:color="auto"/>
        <w:bottom w:val="none" w:sz="0" w:space="0" w:color="auto"/>
        <w:right w:val="none" w:sz="0" w:space="0" w:color="auto"/>
      </w:divBdr>
    </w:div>
    <w:div w:id="1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1413896607">
          <w:marLeft w:val="547"/>
          <w:marRight w:val="0"/>
          <w:marTop w:val="360"/>
          <w:marBottom w:val="0"/>
          <w:divBdr>
            <w:top w:val="none" w:sz="0" w:space="0" w:color="auto"/>
            <w:left w:val="none" w:sz="0" w:space="0" w:color="auto"/>
            <w:bottom w:val="none" w:sz="0" w:space="0" w:color="auto"/>
            <w:right w:val="none" w:sz="0" w:space="0" w:color="auto"/>
          </w:divBdr>
        </w:div>
      </w:divsChild>
    </w:div>
    <w:div w:id="1307861428">
      <w:bodyDiv w:val="1"/>
      <w:marLeft w:val="0"/>
      <w:marRight w:val="0"/>
      <w:marTop w:val="0"/>
      <w:marBottom w:val="0"/>
      <w:divBdr>
        <w:top w:val="none" w:sz="0" w:space="0" w:color="auto"/>
        <w:left w:val="none" w:sz="0" w:space="0" w:color="auto"/>
        <w:bottom w:val="none" w:sz="0" w:space="0" w:color="auto"/>
        <w:right w:val="none" w:sz="0" w:space="0" w:color="auto"/>
      </w:divBdr>
      <w:divsChild>
        <w:div w:id="786895628">
          <w:marLeft w:val="547"/>
          <w:marRight w:val="0"/>
          <w:marTop w:val="360"/>
          <w:marBottom w:val="0"/>
          <w:divBdr>
            <w:top w:val="none" w:sz="0" w:space="0" w:color="auto"/>
            <w:left w:val="none" w:sz="0" w:space="0" w:color="auto"/>
            <w:bottom w:val="none" w:sz="0" w:space="0" w:color="auto"/>
            <w:right w:val="none" w:sz="0" w:space="0" w:color="auto"/>
          </w:divBdr>
        </w:div>
      </w:divsChild>
    </w:div>
    <w:div w:id="1314219925">
      <w:bodyDiv w:val="1"/>
      <w:marLeft w:val="0"/>
      <w:marRight w:val="0"/>
      <w:marTop w:val="0"/>
      <w:marBottom w:val="0"/>
      <w:divBdr>
        <w:top w:val="none" w:sz="0" w:space="0" w:color="auto"/>
        <w:left w:val="none" w:sz="0" w:space="0" w:color="auto"/>
        <w:bottom w:val="none" w:sz="0" w:space="0" w:color="auto"/>
        <w:right w:val="none" w:sz="0" w:space="0" w:color="auto"/>
      </w:divBdr>
    </w:div>
    <w:div w:id="1358240347">
      <w:bodyDiv w:val="1"/>
      <w:marLeft w:val="0"/>
      <w:marRight w:val="0"/>
      <w:marTop w:val="0"/>
      <w:marBottom w:val="0"/>
      <w:divBdr>
        <w:top w:val="none" w:sz="0" w:space="0" w:color="auto"/>
        <w:left w:val="none" w:sz="0" w:space="0" w:color="auto"/>
        <w:bottom w:val="none" w:sz="0" w:space="0" w:color="auto"/>
        <w:right w:val="none" w:sz="0" w:space="0" w:color="auto"/>
      </w:divBdr>
    </w:div>
    <w:div w:id="1363165267">
      <w:bodyDiv w:val="1"/>
      <w:marLeft w:val="0"/>
      <w:marRight w:val="0"/>
      <w:marTop w:val="0"/>
      <w:marBottom w:val="0"/>
      <w:divBdr>
        <w:top w:val="none" w:sz="0" w:space="0" w:color="auto"/>
        <w:left w:val="none" w:sz="0" w:space="0" w:color="auto"/>
        <w:bottom w:val="none" w:sz="0" w:space="0" w:color="auto"/>
        <w:right w:val="none" w:sz="0" w:space="0" w:color="auto"/>
      </w:divBdr>
    </w:div>
    <w:div w:id="1412659194">
      <w:bodyDiv w:val="1"/>
      <w:marLeft w:val="0"/>
      <w:marRight w:val="0"/>
      <w:marTop w:val="0"/>
      <w:marBottom w:val="0"/>
      <w:divBdr>
        <w:top w:val="none" w:sz="0" w:space="0" w:color="auto"/>
        <w:left w:val="none" w:sz="0" w:space="0" w:color="auto"/>
        <w:bottom w:val="none" w:sz="0" w:space="0" w:color="auto"/>
        <w:right w:val="none" w:sz="0" w:space="0" w:color="auto"/>
      </w:divBdr>
    </w:div>
    <w:div w:id="1442846801">
      <w:bodyDiv w:val="1"/>
      <w:marLeft w:val="0"/>
      <w:marRight w:val="0"/>
      <w:marTop w:val="0"/>
      <w:marBottom w:val="0"/>
      <w:divBdr>
        <w:top w:val="none" w:sz="0" w:space="0" w:color="auto"/>
        <w:left w:val="none" w:sz="0" w:space="0" w:color="auto"/>
        <w:bottom w:val="none" w:sz="0" w:space="0" w:color="auto"/>
        <w:right w:val="none" w:sz="0" w:space="0" w:color="auto"/>
      </w:divBdr>
    </w:div>
    <w:div w:id="1584753171">
      <w:bodyDiv w:val="1"/>
      <w:marLeft w:val="0"/>
      <w:marRight w:val="0"/>
      <w:marTop w:val="0"/>
      <w:marBottom w:val="0"/>
      <w:divBdr>
        <w:top w:val="none" w:sz="0" w:space="0" w:color="auto"/>
        <w:left w:val="none" w:sz="0" w:space="0" w:color="auto"/>
        <w:bottom w:val="none" w:sz="0" w:space="0" w:color="auto"/>
        <w:right w:val="none" w:sz="0" w:space="0" w:color="auto"/>
      </w:divBdr>
    </w:div>
    <w:div w:id="1645162836">
      <w:bodyDiv w:val="1"/>
      <w:marLeft w:val="0"/>
      <w:marRight w:val="0"/>
      <w:marTop w:val="0"/>
      <w:marBottom w:val="0"/>
      <w:divBdr>
        <w:top w:val="none" w:sz="0" w:space="0" w:color="auto"/>
        <w:left w:val="none" w:sz="0" w:space="0" w:color="auto"/>
        <w:bottom w:val="none" w:sz="0" w:space="0" w:color="auto"/>
        <w:right w:val="none" w:sz="0" w:space="0" w:color="auto"/>
      </w:divBdr>
    </w:div>
    <w:div w:id="1779137975">
      <w:bodyDiv w:val="1"/>
      <w:marLeft w:val="0"/>
      <w:marRight w:val="0"/>
      <w:marTop w:val="0"/>
      <w:marBottom w:val="0"/>
      <w:divBdr>
        <w:top w:val="none" w:sz="0" w:space="0" w:color="auto"/>
        <w:left w:val="none" w:sz="0" w:space="0" w:color="auto"/>
        <w:bottom w:val="none" w:sz="0" w:space="0" w:color="auto"/>
        <w:right w:val="none" w:sz="0" w:space="0" w:color="auto"/>
      </w:divBdr>
    </w:div>
    <w:div w:id="1796755412">
      <w:bodyDiv w:val="1"/>
      <w:marLeft w:val="0"/>
      <w:marRight w:val="0"/>
      <w:marTop w:val="0"/>
      <w:marBottom w:val="0"/>
      <w:divBdr>
        <w:top w:val="none" w:sz="0" w:space="0" w:color="auto"/>
        <w:left w:val="none" w:sz="0" w:space="0" w:color="auto"/>
        <w:bottom w:val="none" w:sz="0" w:space="0" w:color="auto"/>
        <w:right w:val="none" w:sz="0" w:space="0" w:color="auto"/>
      </w:divBdr>
    </w:div>
    <w:div w:id="1833372053">
      <w:bodyDiv w:val="1"/>
      <w:marLeft w:val="0"/>
      <w:marRight w:val="0"/>
      <w:marTop w:val="0"/>
      <w:marBottom w:val="0"/>
      <w:divBdr>
        <w:top w:val="none" w:sz="0" w:space="0" w:color="auto"/>
        <w:left w:val="none" w:sz="0" w:space="0" w:color="auto"/>
        <w:bottom w:val="none" w:sz="0" w:space="0" w:color="auto"/>
        <w:right w:val="none" w:sz="0" w:space="0" w:color="auto"/>
      </w:divBdr>
    </w:div>
    <w:div w:id="1851290470">
      <w:bodyDiv w:val="1"/>
      <w:marLeft w:val="0"/>
      <w:marRight w:val="0"/>
      <w:marTop w:val="0"/>
      <w:marBottom w:val="0"/>
      <w:divBdr>
        <w:top w:val="none" w:sz="0" w:space="0" w:color="auto"/>
        <w:left w:val="none" w:sz="0" w:space="0" w:color="auto"/>
        <w:bottom w:val="none" w:sz="0" w:space="0" w:color="auto"/>
        <w:right w:val="none" w:sz="0" w:space="0" w:color="auto"/>
      </w:divBdr>
    </w:div>
    <w:div w:id="1858037094">
      <w:bodyDiv w:val="1"/>
      <w:marLeft w:val="0"/>
      <w:marRight w:val="0"/>
      <w:marTop w:val="0"/>
      <w:marBottom w:val="0"/>
      <w:divBdr>
        <w:top w:val="none" w:sz="0" w:space="0" w:color="auto"/>
        <w:left w:val="none" w:sz="0" w:space="0" w:color="auto"/>
        <w:bottom w:val="none" w:sz="0" w:space="0" w:color="auto"/>
        <w:right w:val="none" w:sz="0" w:space="0" w:color="auto"/>
      </w:divBdr>
    </w:div>
    <w:div w:id="1873029386">
      <w:bodyDiv w:val="1"/>
      <w:marLeft w:val="0"/>
      <w:marRight w:val="0"/>
      <w:marTop w:val="0"/>
      <w:marBottom w:val="0"/>
      <w:divBdr>
        <w:top w:val="none" w:sz="0" w:space="0" w:color="auto"/>
        <w:left w:val="none" w:sz="0" w:space="0" w:color="auto"/>
        <w:bottom w:val="none" w:sz="0" w:space="0" w:color="auto"/>
        <w:right w:val="none" w:sz="0" w:space="0" w:color="auto"/>
      </w:divBdr>
    </w:div>
    <w:div w:id="1946383892">
      <w:bodyDiv w:val="1"/>
      <w:marLeft w:val="0"/>
      <w:marRight w:val="0"/>
      <w:marTop w:val="0"/>
      <w:marBottom w:val="0"/>
      <w:divBdr>
        <w:top w:val="none" w:sz="0" w:space="0" w:color="auto"/>
        <w:left w:val="none" w:sz="0" w:space="0" w:color="auto"/>
        <w:bottom w:val="none" w:sz="0" w:space="0" w:color="auto"/>
        <w:right w:val="none" w:sz="0" w:space="0" w:color="auto"/>
      </w:divBdr>
    </w:div>
    <w:div w:id="1953439217">
      <w:bodyDiv w:val="1"/>
      <w:marLeft w:val="0"/>
      <w:marRight w:val="0"/>
      <w:marTop w:val="0"/>
      <w:marBottom w:val="0"/>
      <w:divBdr>
        <w:top w:val="none" w:sz="0" w:space="0" w:color="auto"/>
        <w:left w:val="none" w:sz="0" w:space="0" w:color="auto"/>
        <w:bottom w:val="none" w:sz="0" w:space="0" w:color="auto"/>
        <w:right w:val="none" w:sz="0" w:space="0" w:color="auto"/>
      </w:divBdr>
    </w:div>
    <w:div w:id="2063281971">
      <w:bodyDiv w:val="1"/>
      <w:marLeft w:val="0"/>
      <w:marRight w:val="0"/>
      <w:marTop w:val="0"/>
      <w:marBottom w:val="0"/>
      <w:divBdr>
        <w:top w:val="none" w:sz="0" w:space="0" w:color="auto"/>
        <w:left w:val="none" w:sz="0" w:space="0" w:color="auto"/>
        <w:bottom w:val="none" w:sz="0" w:space="0" w:color="auto"/>
        <w:right w:val="none" w:sz="0" w:space="0" w:color="auto"/>
      </w:divBdr>
    </w:div>
    <w:div w:id="211308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n\Desktop\ASIP_MOD_STANDARD%20WORD_V3%200.dotx" TargetMode="External"/></Relationships>
</file>

<file path=word/theme/theme1.xml><?xml version="1.0" encoding="utf-8"?>
<a:theme xmlns:a="http://schemas.openxmlformats.org/drawingml/2006/main" name="ASIP_Thème standard">
  <a:themeElements>
    <a:clrScheme name="Thème_couleurs_ASIP">
      <a:dk1>
        <a:sysClr val="windowText" lastClr="000000"/>
      </a:dk1>
      <a:lt1>
        <a:sysClr val="window" lastClr="FFFFFF"/>
      </a:lt1>
      <a:dk2>
        <a:srgbClr val="006AB2"/>
      </a:dk2>
      <a:lt2>
        <a:srgbClr val="C7C0BA"/>
      </a:lt2>
      <a:accent1>
        <a:srgbClr val="F7D700"/>
      </a:accent1>
      <a:accent2>
        <a:srgbClr val="95C23D"/>
      </a:accent2>
      <a:accent3>
        <a:srgbClr val="00A1E0"/>
      </a:accent3>
      <a:accent4>
        <a:srgbClr val="E94190"/>
      </a:accent4>
      <a:accent5>
        <a:srgbClr val="FF9900"/>
      </a:accent5>
      <a:accent6>
        <a:srgbClr val="B51621"/>
      </a:accent6>
      <a:hlink>
        <a:srgbClr val="00A1E0"/>
      </a:hlink>
      <a:folHlink>
        <a:srgbClr val="E2001A"/>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72000" tIns="72000" rIns="72000" bIns="72000" rtlCol="0" anchor="ctr">
        <a:noAutofit/>
      </a:bodyPr>
      <a:lstStyle>
        <a:defPPr>
          <a:defRPr sz="2800" dirty="0" err="1">
            <a:latin typeface="+mj-lt"/>
          </a:defRPr>
        </a:defPPr>
      </a:lstStyle>
    </a:txDef>
  </a:objectDefaults>
  <a:extraClrSchemeLst/>
  <a:extLst>
    <a:ext uri="{05A4C25C-085E-4340-85A3-A5531E510DB2}">
      <thm15:themeFamily xmlns:thm15="http://schemas.microsoft.com/office/thememl/2012/main" name="Open" id="{66FED925-DBC0-4C91-A59B-B83E759CA808}" vid="{B6BD42B5-40AC-4469-8268-20164A81AF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55b015-4af9-4461-9b58-ba1ff1670f5a" xsi:nil="true"/>
    <lcf76f155ced4ddcb4097134ff3c332f xmlns="38f34de2-cd74-485e-8b1d-42cf0e25af4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Etatavancement xmlns="38f34de2-cd74-485e-8b1d-42cf0e25af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88AC1E2773C24FA8B1B9F1FFF24083" ma:contentTypeVersion="21" ma:contentTypeDescription="Crée un document." ma:contentTypeScope="" ma:versionID="e8acdc2bb243b514fbbcad6cc127ff28">
  <xsd:schema xmlns:xsd="http://www.w3.org/2001/XMLSchema" xmlns:xs="http://www.w3.org/2001/XMLSchema" xmlns:p="http://schemas.microsoft.com/office/2006/metadata/properties" xmlns:ns1="http://schemas.microsoft.com/sharepoint/v3" xmlns:ns2="38f34de2-cd74-485e-8b1d-42cf0e25af43" xmlns:ns3="cb55b015-4af9-4461-9b58-ba1ff1670f5a" targetNamespace="http://schemas.microsoft.com/office/2006/metadata/properties" ma:root="true" ma:fieldsID="c9b98bf8a7966ae4f3ae9c755240ff6f" ns1:_="" ns2:_="" ns3:_="">
    <xsd:import namespace="http://schemas.microsoft.com/sharepoint/v3"/>
    <xsd:import namespace="38f34de2-cd74-485e-8b1d-42cf0e25af43"/>
    <xsd:import namespace="cb55b015-4af9-4461-9b58-ba1ff1670f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Etatavancement"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riétés de la stratégie de conformité unifiée" ma:hidden="true" ma:internalName="_ip_UnifiedCompliancePolicyProperties">
      <xsd:simpleType>
        <xsd:restriction base="dms:Note"/>
      </xsd:simpleType>
    </xsd:element>
    <xsd:element name="_ip_UnifiedCompliancePolicyUIAction" ma:index="25"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f34de2-cd74-485e-8b1d-42cf0e25af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c4480557-28ee-4200-b705-f4b4ceb9c11a" ma:termSetId="09814cd3-568e-fe90-9814-8d621ff8fb84" ma:anchorId="fba54fb3-c3e1-fe81-a776-ca4b69148c4d" ma:open="true" ma:isKeyword="false">
      <xsd:complexType>
        <xsd:sequence>
          <xsd:element ref="pc:Terms" minOccurs="0" maxOccurs="1"/>
        </xsd:sequence>
      </xsd:complexType>
    </xsd:element>
    <xsd:element name="Etatavancement" ma:index="23" nillable="true" ma:displayName="Etat avancement" ma:format="Dropdown" ma:internalName="Etatavancement">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55b015-4af9-4461-9b58-ba1ff1670f5a"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6e73d3ad-c1bf-4b5b-a449-a6f07937469b}" ma:internalName="TaxCatchAll" ma:showField="CatchAllData" ma:web="cb55b015-4af9-4461-9b58-ba1ff1670f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PublishDate>2022-03-14T17:58:51Z</PublishDate>
</b:Sources>
</file>

<file path=customXml/item5.xml><?xml version="1.0" encoding="utf-8"?>
<elements>
  <element objid="234c28be-c58b-4d11-b073-d66dff5b7d71">
    <content alias="Standard.Attribute NOTE description 0">Identification nationale de l'entité géographique définie dans le CI-SIS. 
Cette identification est obtenue par la concaténation du type d'identifiant national de structure (provenant de la nomenclature TRE_G07-TypesIdentifiantsStructures) et de l'identifiant de la structure.
Pour une Entité Géographiques, IdNat_Struct peut prendre les valeurs suivantes :
** 0 + Identifiant cabinet ADELI
** 1 + N° FINESS de l'entité géographique 
** 3 + N° SIRET
** 4 + Identifiant cabinet RPPS</content>
    <content alias="Standard.Attribute ATTRIBUTE Name">idNat_Struct</content>
    <content alias="Standard.Attribute ATTRIBUTE MultiplicityMax">1</content>
    <content alias="Standard.Attribute ATTRIBUTE MultiplicityMin">1</content>
  </element>
  <element objid="992e5682-8dd1-4151-b867-f17a78661019">
    <content alias="Standard.Class NOTE description 0">Date et heure de la journée (calendrier grégorien) utilisée en combinant année, mois, jour, heure, minute, seconde et fraction de secondes. Le type DateHeure est utilisé généralement pour l’horodatage.
Des troncatures sont possibles telles que Année-Mois ou Année-Mois-Jour ou encore Année-Mois-Jour-Heure, etc.</content>
    <content alias="Standard.Class ATTRIBUTE Name">DateHeure</content>
  </element>
  <element objid="298c561a-f70f-4d43-b384-5bf7315bdf83">
    <content alias="Standard.Attribute NOTE description 0">Nom de l'agence maintenant la nomenclature (ou liste de codes) à laquelle appartient le code.</content>
    <content alias="Standard.Attribute ATTRIBUTE Name">nomAgence</content>
    <content alias="Standard.Attribute ATTRIBUTE MultiplicityMax">1</content>
    <content alias="Standard.Attribute ATTRIBUTE MultiplicityMin">0</content>
  </element>
  <element objid="add89d7b-b215-46e6-9540-988c1d5008df">
    <content alias="Standard.Class NOTE description 0">Cette classe contient les données pivots permettant la synchronisation de l'offre.</content>
    <content alias="Standard.Class ATTRIBUTE Name">IdentificationOffre</content>
  </element>
  <element objid="d4fc7c77-9069-49f7-8442-e912b6cb6fd8">
    <content alias="Standard.Attribute NOTE description 0">Nom du système auquel appartient l’identifiant.
Equivalences: system (FHIR), II.root (HL7 v3)</content>
    <content alias="Standard.Attribute ATTRIBUTE Name">nomSysteme</content>
    <content alias="Standard.Attribute ATTRIBUTE MultiplicityMax">1</content>
    <content alias="Standard.Attribute ATTRIBUTE MultiplicityMin">0</content>
  </element>
  <element objid="abfd9a6d-ac9e-4544-a2ad-eb1ce4074dd7">
    <content alias="Standard.Attribute NOTE description 0">Version du système auquel appartient l’identifiant.</content>
    <content alias="Standard.Attribute ATTRIBUTE Name">versionSysteme</content>
    <content alias="Standard.Attribute ATTRIBUTE MultiplicityMax">1</content>
    <content alias="Standard.Attribute ATTRIBUTE MultiplicityMin">0</content>
  </element>
  <element objid="bcc77664-259b-4b16-9932-21f92318d855">
    <content alias="Standard.Attribute NOTE description 0">Identifiant du système auquel appartient l’identifiant.
Equivalences: system (FHIR), II.root (HL7 v3)</content>
    <content alias="Standard.Attribute ATTRIBUTE Name">identifiantSysteme</content>
    <content alias="Standard.Attribute ATTRIBUTE MultiplicityMax">1</content>
    <content alias="Standard.Attribute ATTRIBUTE MultiplicityMin">0</content>
  </element>
  <element objid="545e5266-89ee-49d1-b990-f3ae8392fc83">
    <content alias="Standard.Attribute NOTE description 0">Nom de l'agence maintenant le système auquel appartient l'identifiant.</content>
    <content alias="Standard.Attribute ATTRIBUTE Name">nomAgence</content>
    <content alias="Standard.Attribute ATTRIBUTE MultiplicityMax">1</content>
    <content alias="Standard.Attribute ATTRIBUTE MultiplicityMin">0</content>
  </element>
  <element objid="6c8bca27-f227-4732-b3db-56ba1d24a4e1">
    <content alias="Standard.Class ATTRIBUTE Name">Flux - SynchroniserOffre</content>
  </element>
  <element objid="a89780ad-7988-4d05-bb01-71a77d888fc9">
    <content alias="Standard.Attribute NOTE description 0">Donne une indication pour savoir une action doit etre menée ou de son résultat lorsqu'elle a été menée. </content>
    <content alias="Standard.Attribute ATTRIBUTE Name">statutCommunication</content>
    <content alias="Standard.Attribute ATTRIBUTE MultiplicityMax">1</content>
    <content alias="Standard.Attribute ATTRIBUTE MultiplicityMin">1</content>
  </element>
  <element objid="ee1661c3-38e9-4fb7-9dec-4ce921f22925">
    <content alias="Standard.Attribute NOTE description 0">Qualification de l'identifiant (définitif, temporaire, etc.).
Equivalences: use (FHIR)</content>
    <content alias="Standard.Attribute ATTRIBUTE Name">qualification</content>
    <content alias="Standard.Attribute ATTRIBUTE MultiplicityMax">1</content>
    <content alias="Standard.Attribute ATTRIBUTE MultiplicityMin">0</content>
  </element>
  <element objid="5121915e-d0d6-4e73-9b21-8d1bd488b788">
    <content alias="Standard.ClassDiagram NOTE description 0">Les données échangées via ce web service permettent d'identifier la ou les offres mises à jour. </content>
  </element>
  <element objid="95533fbe-bb06-41c7-8562-2f409b39c817">
    <content alias="Standard.Attribute NOTE description 0">Identifiant de l'agence maintenant le système auquel appartient l'identifiant.</content>
    <content alias="Standard.Attribute ATTRIBUTE Name">identifiantAgence</content>
    <content alias="Standard.Attribute ATTRIBUTE MultiplicityMax">1</content>
    <content alias="Standard.Attribute ATTRIBUTE MultiplicityMin">0</content>
  </element>
  <element objid="ed38493f-224b-4ab5-8bd1-a1dee05bcc52">
    <content alias="Standard.Attribute NOTE description 0">Format d'expression de la date.
Exemple format : AAAAMMJJHHMMSS.</content>
    <content alias="Standard.Attribute ATTRIBUTE Name">format</content>
    <content alias="Standard.Attribute ATTRIBUTE MultiplicityMax">1</content>
    <content alias="Standard.Attribute ATTRIBUTE MultiplicityMin">0</content>
  </element>
  <element objid="1c7b4c83-93a2-4c18-9c80-2e13beb7f41f">
    <content alias="Standard.Attribute NOTE description 0">Libellé correspondant à la valeur du code.</content>
    <content alias="Standard.Attribute ATTRIBUTE Name">libelle</content>
    <content alias="Standard.Attribute ATTRIBUTE MultiplicityMax">1</content>
    <content alias="Standard.Attribute ATTRIBUTE MultiplicityMin">0</content>
  </element>
  <element objid="cb15f835-987f-499f-9139-069e88cc8826">
    <content alias="Standard.Attribute NOTE description 0">Adresse URI indiquant où la nomenclature (ou liste de codes) à laquelle appartient le code, peut être trouvée.</content>
    <content alias="Standard.Attribute ATTRIBUTE Name">URINomenclature</content>
    <content alias="Standard.Attribute ATTRIBUTE MultiplicityMax">1</content>
    <content alias="Standard.Attribute ATTRIBUTE MultiplicityMin">0</content>
  </element>
  <element objid="2a6e9875-d86e-45be-afc4-e11b5cae58df">
    <content alias="Standard.Class NOTE description 0">Chaîne de caractères qui, associée à d'autres informations complémentaires, est utilisée pour identifier et différencier d'une manière unique, une instance d'un objet dans une structure de données, des autres objets de la même structure.</content>
    <content alias="Standard.Class ATTRIBUTE Name">Identifiant</content>
  </element>
  <element objid="bdf425dc-9a1f-4d16-b32d-146a8e008490">
    <content alias="Standard.Attribute NOTE description 0">Identifiant de la nomenclature (ou liste de codes) à laquelle appartient le code. Cet identifiant peut être exprimé sous la forme d'un OID (Object IDentifier, identifiant universel représenté sous la forme d'une suite d'entiers (format URI)).</content>
    <content alias="Standard.Attribute ATTRIBUTE Name">identifiantNomenclature</content>
    <content alias="Standard.Attribute ATTRIBUTE MultiplicityMax">1</content>
    <content alias="Standard.Attribute ATTRIBUTE MultiplicityMin">0</content>
  </element>
  <element objid="04bf14d0-97b4-4aea-aa82-4503b6a9baea">
    <content alias="Standard.Attribute NOTE description 0">Identifiant technique sous lequelle l'entité géographique est connue dans le ROR Régional. </content>
    <content alias="Standard.Attribute ATTRIBUTE Name">idTechniqueEG</content>
    <content alias="Standard.Attribute ATTRIBUTE MultiplicityMax">1</content>
    <content alias="Standard.Attribute ATTRIBUTE MultiplicityMin">1</content>
  </element>
  <element objid="ae7d4adf-c1ec-4675-a329-4fe4fee95c98">
    <content alias="Standard.Attribute NOTE description 0">Nom de la nomenclature (ou liste de codes) à laquelle appartient le code.</content>
    <content alias="Standard.Attribute ATTRIBUTE Name">nomNomenclature</content>
    <content alias="Standard.Attribute ATTRIBUTE MultiplicityMax">1</content>
    <content alias="Standard.Attribute ATTRIBUTE MultiplicityMin">0</content>
  </element>
  <element objid="d38fd344-a576-4228-aa29-ad103602b3d5">
    <content alias="Standard.Attribute NOTE description 0">Version de la nomenclature (ou liste de codes) à laquelle appartient le code.</content>
    <content alias="Standard.Attribute ATTRIBUTE Name">versionNomenclature</content>
    <content alias="Standard.Attribute ATTRIBUTE MultiplicityMax">1</content>
    <content alias="Standard.Attribute ATTRIBUTE MultiplicityMin">0</content>
  </element>
  <element objid="f15e47df-390b-411e-a756-7c3730710a35">
    <content alias="Standard.Attribute NOTE description 0">Identifiant de l'offre.</content>
    <content alias="Standard.Attribute ATTRIBUTE Name">identifiantOffre</content>
    <content alias="Standard.Attribute ATTRIBUTE MultiplicityMax">1</content>
    <content alias="Standard.Attribute ATTRIBUTE MultiplicityMin">1</content>
  </element>
  <element objid="fd83186e-721e-4f6b-8508-70ab80e1043a">
    <content alias="Standard.Package NOTE description 0">Les types de données présentés dans cette section sont ceux utilisés pour typer les concepts présentés dans les sections précédentes. 
Ces types sont mappés, dans le fichier JSON, avec les types utilisés dans la norme FHIR.
Ex : le type « identifiant » est mappé sur « identifier », le type « Code » sur « Coding ».
Il existe deux familles de types de données: 
** les types de données primitifs (ex : string, etc.);
** les types de données complexes qui sont des éléments réutilisables encapsulant des types de données primitifs; ils sont décrits dans cette partie.</content>
  </element>
  <element objid="0808cc56-be05-4642-8c9f-b4bbd1ff4b89">
    <content alias="Standard.Attribute NOTE description 0">Identifiant de l'agence maintenant la nomenclature (ou liste de codes) à laquelle appartient le code.</content>
    <content alias="Standard.Attribute ATTRIBUTE Name">identifiantAgence</content>
    <content alias="Standard.Attribute ATTRIBUTE MultiplicityMax">1</content>
    <content alias="Standard.Attribute ATTRIBUTE MultiplicityMin">0</content>
  </element>
  <element objid="2a149604-4e0c-4dd0-89bb-5a47a1664404">
    <content alias="Standard.Attribute NOTE description 0">Valeur de l'identifiant exprimée sous la forme d'une chaîne de caractères.
Equivalences: Identifier.value (FHIR), II.extension ou II.root si le système indique OID or GUID (HL7v3).</content>
    <content alias="Standard.Attribute ATTRIBUTE Name">valeur</content>
    <content alias="Standard.Attribute ATTRIBUTE MultiplicityMax">1</content>
    <content alias="Standard.Attribute ATTRIBUTE MultiplicityMin">1</content>
  </element>
  <element objid="2429cff3-ce8d-4662-b4f0-fc21f76c3b2c">
    <content alias="Standard.Attribute NOTE description 0">Langue utilisée dans les textes du code.</content>
    <content alias="Standard.Attribute ATTRIBUTE Name">langue</content>
    <content alias="Standard.Attribute ATTRIBUTE MultiplicityMax">1</content>
    <content alias="Standard.Attribute ATTRIBUTE MultiplicityMin">0</content>
  </element>
  <element objid="75125a9e-9cf3-4850-ab55-0e8d2d2656df">
    <content alias="Standard.Attribute NOTE description 0">Valeur du code exprimée sous la forme d'une chaîne de caractères.</content>
    <content alias="Standard.Attribute ATTRIBUTE Name">valeur</content>
    <content alias="Standard.Attribute ATTRIBUTE MultiplicityMax">1</content>
    <content alias="Standard.Attribute ATTRIBUTE MultiplicityMin">1</content>
  </element>
  <element objid="c7b80e9c-dfbf-44d7-a4d5-c4354b5efff6">
    <content alias="Standard.Attribute NOTE description 0">Adresse URI indiquant où le système, auquel appartient l'identifiant, peut être trouvé.</content>
    <content alias="Standard.Attribute ATTRIBUTE Name">URISysteme</content>
    <content alias="Standard.Attribute ATTRIBUTE MultiplicityMax">1</content>
    <content alias="Standard.Attribute ATTRIBUTE MultiplicityMin">0</content>
  </element>
  <element objid="6cf95cb1-936e-4ea2-988f-bacfb6e67ced">
    <content alias="Standard.Attribute NOTE description 0">Valeur de la date et heure.</content>
    <content alias="Standard.Attribute ATTRIBUTE Name">valeur</content>
    <content alias="Standard.Attribute ATTRIBUTE MultiplicityMax">1</content>
    <content alias="Standard.Attribute ATTRIBUTE MultiplicityMin">1</content>
  </element>
  <element objid="2b005338-30e5-4c97-8a0c-6a4f721bf22b">
    <content alias="Standard.Package NOTE description 0">Le présent document présente ce modèle d’échange dédié au web service de synchronisation des offres.</content>
  </element>
  <element objid="2f2c3e40-4976-4726-8cc5-64629a04ff7d">
    <content alias="Standard.Class NOTE description 0">Chaîne de caractères qui, pour des raisons de taille minimale ou d'indépendance au langage, représente ou remplace la valeur d'un texte ou d'une propriété.</content>
    <content alias="Standard.Class ATTRIBUTE Name">Code</content>
  </element>
  <element objid="6d634b3a-0f7d-4ed1-887c-51a46164a07c">
    <content alias="Standard.Attribute NOTE description 0">Date de mise à jour de l'offre.</content>
    <content alias="Standard.Attribute ATTRIBUTE Name">dateMAJOffre</content>
    <content alias="Standard.Attribute ATTRIBUTE MultiplicityMax">1</content>
    <content alias="Standard.Attribute ATTRIBUTE MultiplicityMin">1</content>
  </element>
  <element objid="00000004-0000-000d-0000-000000000000">
    <content alias="Standard.DataType ATTRIBUTE Name">string</content>
  </element>
</elements>
</file>

<file path=customXml/itemProps1.xml><?xml version="1.0" encoding="utf-8"?>
<ds:datastoreItem xmlns:ds="http://schemas.openxmlformats.org/officeDocument/2006/customXml" ds:itemID="{0CFCE4A5-719B-4DF2-B273-7989CED34C24}">
  <ds:schemaRefs>
    <ds:schemaRef ds:uri="http://schemas.microsoft.com/sharepoint/v3/contenttype/forms"/>
  </ds:schemaRefs>
</ds:datastoreItem>
</file>

<file path=customXml/itemProps2.xml><?xml version="1.0" encoding="utf-8"?>
<ds:datastoreItem xmlns:ds="http://schemas.openxmlformats.org/officeDocument/2006/customXml" ds:itemID="{F47F1A84-BC2D-42AB-9723-BEAA290D5F67}">
  <ds:schemaRefs>
    <ds:schemaRef ds:uri="http://schemas.microsoft.com/office/2006/metadata/properties"/>
    <ds:schemaRef ds:uri="http://schemas.microsoft.com/office/infopath/2007/PartnerControls"/>
    <ds:schemaRef ds:uri="cb55b015-4af9-4461-9b58-ba1ff1670f5a"/>
    <ds:schemaRef ds:uri="38f34de2-cd74-485e-8b1d-42cf0e25af43"/>
    <ds:schemaRef ds:uri="http://schemas.microsoft.com/sharepoint/v3"/>
  </ds:schemaRefs>
</ds:datastoreItem>
</file>

<file path=customXml/itemProps3.xml><?xml version="1.0" encoding="utf-8"?>
<ds:datastoreItem xmlns:ds="http://schemas.openxmlformats.org/officeDocument/2006/customXml" ds:itemID="{407C0D05-175E-4E43-9FB2-147756398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f34de2-cd74-485e-8b1d-42cf0e25af43"/>
    <ds:schemaRef ds:uri="cb55b015-4af9-4461-9b58-ba1ff1670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B9D4E5-C6DC-49A4-806D-FD82B170A75E}">
  <ds:schemaRefs>
    <ds:schemaRef ds:uri="http://schemas.openxmlformats.org/officeDocument/2006/bibliography"/>
  </ds:schemaRefs>
</ds:datastoreItem>
</file>

<file path=customXml/itemProps5.xml><?xml version="1.0" encoding="utf-8"?>
<ds:datastoreItem xmlns:ds="http://schemas.openxmlformats.org/officeDocument/2006/customXml" ds:itemID="{CB7008D8-C0ED-4045-83F7-16BC8FA04891}">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ASIP_MOD_STANDARD WORD_V3 0</Template>
  <TotalTime>0</TotalTime>
  <Pages>5</Pages>
  <Words>612</Words>
  <Characters>3369</Characters>
  <Application>Microsoft Office Word</Application>
  <DocSecurity>0</DocSecurity>
  <Lines>28</Lines>
  <Paragraphs>7</Paragraphs>
  <ScaleCrop>false</ScaleCrop>
  <Company>ANS</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PUSC</dc:creator>
  <cp:keywords/>
  <cp:lastModifiedBy>Paul Gaspard YEWADAN (EXT)</cp:lastModifiedBy>
  <cp:revision>114</cp:revision>
  <cp:lastPrinted>2017-12-13T09:49:00Z</cp:lastPrinted>
  <dcterms:created xsi:type="dcterms:W3CDTF">2024-09-04T16:42:00Z</dcterms:created>
  <dcterms:modified xsi:type="dcterms:W3CDTF">2025-02-11T14:02:00Z</dcterms:modified>
  <cp:contentStatus>Version de travail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itre">
    <vt:lpwstr>Web service ROR de synchronisation des offres</vt:lpwstr>
  </property>
  <property fmtid="{D5CDD505-2E9C-101B-9397-08002B2CF9AE}" pid="3" name="_Sous-titre">
    <vt:lpwstr>Modèle d'échange</vt:lpwstr>
  </property>
  <property fmtid="{D5CDD505-2E9C-101B-9397-08002B2CF9AE}" pid="4" name="_Projet">
    <vt:lpwstr>Nom du projet</vt:lpwstr>
  </property>
  <property fmtid="{D5CDD505-2E9C-101B-9397-08002B2CF9AE}" pid="5" name="_Direction">
    <vt:lpwstr>Nom du pôle/direction</vt:lpwstr>
  </property>
  <property fmtid="{D5CDD505-2E9C-101B-9397-08002B2CF9AE}" pid="6" name="_Version">
    <vt:lpwstr>V0.3</vt:lpwstr>
  </property>
  <property fmtid="{D5CDD505-2E9C-101B-9397-08002B2CF9AE}" pid="7" name="_Statut">
    <vt:lpwstr>Validé</vt:lpwstr>
  </property>
  <property fmtid="{D5CDD505-2E9C-101B-9397-08002B2CF9AE}" pid="8" name="_Classification">
    <vt:lpwstr>Publique</vt:lpwstr>
  </property>
  <property fmtid="{D5CDD505-2E9C-101B-9397-08002B2CF9AE}" pid="9" name="*Choix Statut">
    <vt:lpwstr>En cours / En validation / Validé</vt:lpwstr>
  </property>
  <property fmtid="{D5CDD505-2E9C-101B-9397-08002B2CF9AE}" pid="10" name="*Choix classification">
    <vt:lpwstr>Publique / Interne / Restreinte / Confidentielle</vt:lpwstr>
  </property>
  <property fmtid="{D5CDD505-2E9C-101B-9397-08002B2CF9AE}" pid="11" name="Version">
    <vt:lpwstr>2.1</vt:lpwstr>
  </property>
  <property fmtid="{D5CDD505-2E9C-101B-9397-08002B2CF9AE}" pid="12" name="Objet">
    <vt:lpwstr/>
  </property>
  <property fmtid="{D5CDD505-2E9C-101B-9397-08002B2CF9AE}" pid="13" name="Sujet">
    <vt:lpwstr/>
  </property>
  <property fmtid="{D5CDD505-2E9C-101B-9397-08002B2CF9AE}" pid="14" name="ContentTypeId">
    <vt:lpwstr>0x0101002E88AC1E2773C24FA8B1B9F1FFF24083</vt:lpwstr>
  </property>
  <property fmtid="{D5CDD505-2E9C-101B-9397-08002B2CF9AE}" pid="15" name="MediaServiceImageTags">
    <vt:lpwstr/>
  </property>
</Properties>
</file>